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59D33" w14:textId="61C7228A" w:rsidR="008C3381" w:rsidRDefault="00E02B76" w:rsidP="00702CAE">
      <w:pPr>
        <w:tabs>
          <w:tab w:val="left" w:pos="6728"/>
        </w:tabs>
        <w:jc w:val="left"/>
        <w:rPr>
          <w:b/>
          <w:sz w:val="32"/>
          <w:szCs w:val="32"/>
        </w:rPr>
      </w:pPr>
      <w:r>
        <w:rPr>
          <w:rFonts w:cs="Arial"/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F84FADA" wp14:editId="3F5DEE1A">
            <wp:simplePos x="0" y="0"/>
            <wp:positionH relativeFrom="column">
              <wp:posOffset>4786008</wp:posOffset>
            </wp:positionH>
            <wp:positionV relativeFrom="paragraph">
              <wp:posOffset>-635</wp:posOffset>
            </wp:positionV>
            <wp:extent cx="1436400" cy="1040400"/>
            <wp:effectExtent l="0" t="0" r="0" b="0"/>
            <wp:wrapNone/>
            <wp:docPr id="1453919494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919494" name="Grafik 1453919494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63" t="41505" r="33118" b="40983"/>
                    <a:stretch/>
                  </pic:blipFill>
                  <pic:spPr bwMode="auto">
                    <a:xfrm>
                      <a:off x="0" y="0"/>
                      <a:ext cx="1436400" cy="104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5C8DCF" w14:textId="77777777" w:rsidR="008C3381" w:rsidRDefault="008C3381" w:rsidP="00702CAE">
      <w:pPr>
        <w:tabs>
          <w:tab w:val="left" w:pos="6728"/>
        </w:tabs>
        <w:jc w:val="left"/>
        <w:rPr>
          <w:b/>
          <w:sz w:val="32"/>
          <w:szCs w:val="32"/>
        </w:rPr>
      </w:pPr>
    </w:p>
    <w:p w14:paraId="58B927C6" w14:textId="77777777" w:rsidR="008C3381" w:rsidRDefault="008C3381" w:rsidP="00702CAE">
      <w:pPr>
        <w:tabs>
          <w:tab w:val="left" w:pos="6728"/>
        </w:tabs>
        <w:jc w:val="left"/>
        <w:rPr>
          <w:b/>
          <w:sz w:val="32"/>
          <w:szCs w:val="32"/>
        </w:rPr>
      </w:pPr>
    </w:p>
    <w:p w14:paraId="5237AE38" w14:textId="77777777" w:rsidR="008C3381" w:rsidRDefault="008C3381" w:rsidP="00702CAE">
      <w:pPr>
        <w:tabs>
          <w:tab w:val="left" w:pos="6728"/>
        </w:tabs>
        <w:jc w:val="left"/>
        <w:rPr>
          <w:b/>
          <w:sz w:val="32"/>
          <w:szCs w:val="32"/>
        </w:rPr>
      </w:pPr>
    </w:p>
    <w:p w14:paraId="3D238BA3" w14:textId="77777777" w:rsidR="008C3381" w:rsidRDefault="008C3381" w:rsidP="00702CAE">
      <w:pPr>
        <w:tabs>
          <w:tab w:val="left" w:pos="6728"/>
        </w:tabs>
        <w:jc w:val="left"/>
        <w:rPr>
          <w:b/>
          <w:sz w:val="32"/>
          <w:szCs w:val="32"/>
        </w:rPr>
      </w:pPr>
    </w:p>
    <w:p w14:paraId="17B0B845" w14:textId="77777777" w:rsidR="006725BA" w:rsidRPr="000F2B1D" w:rsidRDefault="00D20851" w:rsidP="00702CAE">
      <w:pPr>
        <w:tabs>
          <w:tab w:val="left" w:pos="6728"/>
        </w:tabs>
        <w:jc w:val="left"/>
        <w:rPr>
          <w:sz w:val="28"/>
          <w:szCs w:val="32"/>
        </w:rPr>
      </w:pPr>
      <w:r w:rsidRPr="0026799B">
        <w:rPr>
          <w:sz w:val="16"/>
          <w:szCs w:val="20"/>
        </w:rPr>
        <w:t>[</w:t>
      </w:r>
      <w:r w:rsidR="000F2B1D" w:rsidRPr="0026799B">
        <w:rPr>
          <w:sz w:val="16"/>
          <w:szCs w:val="20"/>
        </w:rPr>
        <w:t>I</w:t>
      </w:r>
      <w:r w:rsidRPr="0026799B">
        <w:rPr>
          <w:sz w:val="16"/>
          <w:szCs w:val="20"/>
        </w:rPr>
        <w:t xml:space="preserve">n eckige Klammern </w:t>
      </w:r>
      <w:r w:rsidR="0026799B" w:rsidRPr="0026799B">
        <w:rPr>
          <w:sz w:val="16"/>
          <w:szCs w:val="20"/>
        </w:rPr>
        <w:t xml:space="preserve">gesetzte </w:t>
      </w:r>
      <w:r w:rsidR="0086487C" w:rsidRPr="0026799B">
        <w:rPr>
          <w:sz w:val="16"/>
          <w:szCs w:val="20"/>
        </w:rPr>
        <w:t xml:space="preserve">Texte, </w:t>
      </w:r>
      <w:r w:rsidR="00917090" w:rsidRPr="0026799B">
        <w:rPr>
          <w:sz w:val="16"/>
          <w:szCs w:val="20"/>
        </w:rPr>
        <w:t>Beispiele</w:t>
      </w:r>
      <w:r w:rsidR="0086487C" w:rsidRPr="0026799B">
        <w:rPr>
          <w:sz w:val="16"/>
          <w:szCs w:val="20"/>
        </w:rPr>
        <w:t xml:space="preserve">, </w:t>
      </w:r>
      <w:r w:rsidR="0021550A" w:rsidRPr="0026799B">
        <w:rPr>
          <w:sz w:val="16"/>
          <w:szCs w:val="20"/>
        </w:rPr>
        <w:t>Erläuterungen</w:t>
      </w:r>
      <w:r w:rsidR="00B86379" w:rsidRPr="0026799B">
        <w:rPr>
          <w:sz w:val="16"/>
          <w:szCs w:val="20"/>
        </w:rPr>
        <w:t xml:space="preserve"> </w:t>
      </w:r>
      <w:r w:rsidR="000F2B1D" w:rsidRPr="0026799B">
        <w:rPr>
          <w:sz w:val="16"/>
          <w:szCs w:val="20"/>
        </w:rPr>
        <w:t xml:space="preserve">(wie diese hier) </w:t>
      </w:r>
      <w:r w:rsidR="00B86379" w:rsidRPr="0026799B">
        <w:rPr>
          <w:sz w:val="16"/>
          <w:szCs w:val="20"/>
        </w:rPr>
        <w:t xml:space="preserve">müssen </w:t>
      </w:r>
      <w:r w:rsidR="00917090" w:rsidRPr="0026799B">
        <w:rPr>
          <w:sz w:val="16"/>
          <w:szCs w:val="20"/>
        </w:rPr>
        <w:t>natürlich ge</w:t>
      </w:r>
      <w:r w:rsidRPr="0026799B">
        <w:rPr>
          <w:sz w:val="16"/>
          <w:szCs w:val="20"/>
        </w:rPr>
        <w:t>lösch</w:t>
      </w:r>
      <w:r w:rsidR="00917090" w:rsidRPr="0026799B">
        <w:rPr>
          <w:sz w:val="16"/>
          <w:szCs w:val="20"/>
        </w:rPr>
        <w:t xml:space="preserve">t </w:t>
      </w:r>
      <w:proofErr w:type="spellStart"/>
      <w:r w:rsidR="004A0001">
        <w:rPr>
          <w:sz w:val="16"/>
          <w:szCs w:val="20"/>
        </w:rPr>
        <w:t>bzw</w:t>
      </w:r>
      <w:proofErr w:type="spellEnd"/>
      <w:r w:rsidR="004A0001">
        <w:rPr>
          <w:sz w:val="16"/>
          <w:szCs w:val="20"/>
        </w:rPr>
        <w:t xml:space="preserve">, angepasst </w:t>
      </w:r>
      <w:r w:rsidR="00917090" w:rsidRPr="0026799B">
        <w:rPr>
          <w:sz w:val="16"/>
          <w:szCs w:val="20"/>
        </w:rPr>
        <w:t>werd</w:t>
      </w:r>
      <w:r w:rsidRPr="0026799B">
        <w:rPr>
          <w:sz w:val="16"/>
          <w:szCs w:val="20"/>
        </w:rPr>
        <w:t>en</w:t>
      </w:r>
      <w:r w:rsidR="000F2B1D" w:rsidRPr="0026799B">
        <w:rPr>
          <w:sz w:val="16"/>
          <w:szCs w:val="20"/>
        </w:rPr>
        <w:t>.</w:t>
      </w:r>
      <w:r w:rsidRPr="0026799B">
        <w:rPr>
          <w:sz w:val="16"/>
          <w:szCs w:val="20"/>
        </w:rPr>
        <w:t>]</w:t>
      </w:r>
    </w:p>
    <w:p w14:paraId="7199F08D" w14:textId="77777777" w:rsidR="00D20851" w:rsidRDefault="00D20851" w:rsidP="00702CAE">
      <w:pPr>
        <w:tabs>
          <w:tab w:val="left" w:pos="6728"/>
        </w:tabs>
        <w:jc w:val="left"/>
        <w:rPr>
          <w:b/>
          <w:sz w:val="32"/>
          <w:szCs w:val="32"/>
        </w:rPr>
      </w:pPr>
    </w:p>
    <w:p w14:paraId="39AE47FC" w14:textId="77777777" w:rsidR="00624721" w:rsidRDefault="001D3787" w:rsidP="00702CAE">
      <w:pPr>
        <w:tabs>
          <w:tab w:val="left" w:pos="6728"/>
        </w:tabs>
        <w:jc w:val="left"/>
        <w:rPr>
          <w:b/>
          <w:sz w:val="40"/>
          <w:szCs w:val="40"/>
        </w:rPr>
      </w:pPr>
      <w:r>
        <w:rPr>
          <w:b/>
          <w:sz w:val="40"/>
          <w:szCs w:val="40"/>
        </w:rPr>
        <w:t>Haus-/Praxis-/</w:t>
      </w:r>
      <w:r w:rsidR="006743EF">
        <w:rPr>
          <w:b/>
          <w:sz w:val="40"/>
          <w:szCs w:val="40"/>
        </w:rPr>
        <w:t>Bachelor</w:t>
      </w:r>
      <w:r w:rsidR="0021550A">
        <w:rPr>
          <w:b/>
          <w:sz w:val="40"/>
          <w:szCs w:val="40"/>
        </w:rPr>
        <w:t>-/Master</w:t>
      </w:r>
      <w:r w:rsidR="00702CAE" w:rsidRPr="006725BA">
        <w:rPr>
          <w:b/>
          <w:sz w:val="40"/>
          <w:szCs w:val="40"/>
        </w:rPr>
        <w:t>arbeit</w:t>
      </w:r>
    </w:p>
    <w:p w14:paraId="6E0C64A3" w14:textId="77777777" w:rsidR="00702CAE" w:rsidRDefault="00702CAE" w:rsidP="00702CAE">
      <w:pPr>
        <w:tabs>
          <w:tab w:val="left" w:pos="6728"/>
        </w:tabs>
        <w:jc w:val="left"/>
      </w:pPr>
      <w:r w:rsidRPr="00702CAE">
        <w:rPr>
          <w:b/>
          <w:sz w:val="32"/>
          <w:szCs w:val="32"/>
        </w:rPr>
        <w:tab/>
      </w:r>
    </w:p>
    <w:tbl>
      <w:tblPr>
        <w:tblW w:w="0" w:type="auto"/>
        <w:tblCellMar>
          <w:top w:w="85" w:type="dxa"/>
          <w:bottom w:w="198" w:type="dxa"/>
        </w:tblCellMar>
        <w:tblLook w:val="01E0" w:firstRow="1" w:lastRow="1" w:firstColumn="1" w:lastColumn="1" w:noHBand="0" w:noVBand="0"/>
      </w:tblPr>
      <w:tblGrid>
        <w:gridCol w:w="1708"/>
        <w:gridCol w:w="7362"/>
      </w:tblGrid>
      <w:tr w:rsidR="00702CAE" w14:paraId="36A9F379" w14:textId="77777777" w:rsidTr="004A0001">
        <w:tc>
          <w:tcPr>
            <w:tcW w:w="1708" w:type="dxa"/>
            <w:shd w:val="clear" w:color="auto" w:fill="auto"/>
            <w:vAlign w:val="center"/>
          </w:tcPr>
          <w:p w14:paraId="6C7DB61A" w14:textId="77777777" w:rsidR="00702CAE" w:rsidRPr="0040776F" w:rsidRDefault="00702CAE" w:rsidP="00477EC1">
            <w:pPr>
              <w:spacing w:line="240" w:lineRule="auto"/>
              <w:ind w:left="-108"/>
              <w:jc w:val="left"/>
              <w:rPr>
                <w:szCs w:val="22"/>
              </w:rPr>
            </w:pPr>
            <w:r w:rsidRPr="0040776F">
              <w:rPr>
                <w:rFonts w:cs="Arial"/>
                <w:szCs w:val="22"/>
              </w:rPr>
              <w:t>Studiengang:</w:t>
            </w:r>
          </w:p>
        </w:tc>
        <w:tc>
          <w:tcPr>
            <w:tcW w:w="7362" w:type="dxa"/>
            <w:shd w:val="clear" w:color="auto" w:fill="auto"/>
            <w:vAlign w:val="center"/>
          </w:tcPr>
          <w:p w14:paraId="2DBFEB13" w14:textId="77777777" w:rsidR="005D4733" w:rsidRPr="0026799B" w:rsidRDefault="005D4733" w:rsidP="00477EC1">
            <w:pPr>
              <w:spacing w:line="240" w:lineRule="auto"/>
              <w:jc w:val="left"/>
              <w:rPr>
                <w:b/>
                <w:color w:val="285A64"/>
                <w:szCs w:val="22"/>
              </w:rPr>
            </w:pPr>
            <w:r w:rsidRPr="0026799B">
              <w:rPr>
                <w:b/>
                <w:color w:val="285A64"/>
                <w:szCs w:val="22"/>
              </w:rPr>
              <w:t>BA Journalismus und Unternehmenskommunikation</w:t>
            </w:r>
            <w:r w:rsidR="00603A8A" w:rsidRPr="0026799B">
              <w:rPr>
                <w:rFonts w:cs="Arial"/>
                <w:bCs/>
                <w:color w:val="285A64"/>
                <w:szCs w:val="22"/>
              </w:rPr>
              <w:t xml:space="preserve"> [ z. B. ]</w:t>
            </w:r>
          </w:p>
        </w:tc>
      </w:tr>
      <w:tr w:rsidR="00702CAE" w14:paraId="18877265" w14:textId="77777777" w:rsidTr="004A0001">
        <w:tc>
          <w:tcPr>
            <w:tcW w:w="1708" w:type="dxa"/>
            <w:shd w:val="clear" w:color="auto" w:fill="auto"/>
            <w:vAlign w:val="center"/>
          </w:tcPr>
          <w:p w14:paraId="30EE2BF2" w14:textId="77777777" w:rsidR="00702CAE" w:rsidRPr="0040776F" w:rsidRDefault="00702CAE" w:rsidP="00477EC1">
            <w:pPr>
              <w:spacing w:line="240" w:lineRule="auto"/>
              <w:ind w:left="-108"/>
              <w:jc w:val="left"/>
              <w:rPr>
                <w:rFonts w:cs="Arial"/>
                <w:szCs w:val="22"/>
              </w:rPr>
            </w:pPr>
            <w:r w:rsidRPr="0040776F">
              <w:rPr>
                <w:rFonts w:cs="Arial"/>
                <w:szCs w:val="22"/>
              </w:rPr>
              <w:t>Studiengruppe:</w:t>
            </w:r>
          </w:p>
        </w:tc>
        <w:tc>
          <w:tcPr>
            <w:tcW w:w="7362" w:type="dxa"/>
            <w:shd w:val="clear" w:color="auto" w:fill="auto"/>
            <w:vAlign w:val="center"/>
          </w:tcPr>
          <w:p w14:paraId="3C18A53A" w14:textId="77777777" w:rsidR="005D4733" w:rsidRPr="0026799B" w:rsidRDefault="00702CAE" w:rsidP="00477EC1">
            <w:pPr>
              <w:spacing w:line="240" w:lineRule="auto"/>
              <w:jc w:val="left"/>
              <w:rPr>
                <w:rFonts w:cs="Arial"/>
                <w:bCs/>
                <w:color w:val="285A64"/>
                <w:szCs w:val="22"/>
              </w:rPr>
            </w:pPr>
            <w:r w:rsidRPr="0026799B">
              <w:rPr>
                <w:rFonts w:cs="Arial"/>
                <w:bCs/>
                <w:color w:val="285A64"/>
                <w:szCs w:val="22"/>
              </w:rPr>
              <w:t>BA-</w:t>
            </w:r>
            <w:r w:rsidR="00AF0EB8" w:rsidRPr="0026799B">
              <w:rPr>
                <w:rFonts w:cs="Arial"/>
                <w:bCs/>
                <w:color w:val="285A64"/>
                <w:szCs w:val="22"/>
              </w:rPr>
              <w:t>JU</w:t>
            </w:r>
            <w:r w:rsidRPr="0026799B">
              <w:rPr>
                <w:rFonts w:cs="Arial"/>
                <w:bCs/>
                <w:color w:val="285A64"/>
                <w:szCs w:val="22"/>
              </w:rPr>
              <w:t>-</w:t>
            </w:r>
            <w:r w:rsidR="00C77A1A" w:rsidRPr="0026799B">
              <w:rPr>
                <w:rFonts w:cs="Arial"/>
                <w:bCs/>
                <w:color w:val="285A64"/>
                <w:szCs w:val="22"/>
              </w:rPr>
              <w:t>09</w:t>
            </w:r>
          </w:p>
        </w:tc>
      </w:tr>
      <w:tr w:rsidR="00702CAE" w14:paraId="13CFE567" w14:textId="77777777" w:rsidTr="004A0001">
        <w:tc>
          <w:tcPr>
            <w:tcW w:w="1708" w:type="dxa"/>
            <w:shd w:val="clear" w:color="auto" w:fill="auto"/>
            <w:vAlign w:val="center"/>
          </w:tcPr>
          <w:p w14:paraId="1F3C5BBE" w14:textId="77777777" w:rsidR="00702CAE" w:rsidRPr="0040776F" w:rsidRDefault="00702CAE" w:rsidP="00477EC1">
            <w:pPr>
              <w:spacing w:line="240" w:lineRule="auto"/>
              <w:ind w:left="-108"/>
              <w:jc w:val="left"/>
              <w:rPr>
                <w:rFonts w:cs="Arial"/>
                <w:szCs w:val="22"/>
              </w:rPr>
            </w:pPr>
            <w:r w:rsidRPr="0040776F">
              <w:rPr>
                <w:rFonts w:cs="Arial"/>
                <w:szCs w:val="22"/>
              </w:rPr>
              <w:t>Semester:</w:t>
            </w:r>
          </w:p>
        </w:tc>
        <w:tc>
          <w:tcPr>
            <w:tcW w:w="7362" w:type="dxa"/>
            <w:shd w:val="clear" w:color="auto" w:fill="auto"/>
            <w:vAlign w:val="center"/>
          </w:tcPr>
          <w:p w14:paraId="699853B3" w14:textId="4D6E7459" w:rsidR="00702CAE" w:rsidRPr="0026799B" w:rsidRDefault="00351C9D" w:rsidP="00477EC1">
            <w:pPr>
              <w:spacing w:line="240" w:lineRule="auto"/>
              <w:jc w:val="left"/>
              <w:rPr>
                <w:rFonts w:cs="Arial"/>
                <w:b/>
                <w:bCs/>
                <w:color w:val="285A64"/>
                <w:szCs w:val="22"/>
              </w:rPr>
            </w:pPr>
            <w:r w:rsidRPr="0026799B">
              <w:rPr>
                <w:rFonts w:cs="Arial"/>
                <w:color w:val="285A64"/>
                <w:szCs w:val="22"/>
              </w:rPr>
              <w:t>W</w:t>
            </w:r>
            <w:r w:rsidR="006743EF" w:rsidRPr="0026799B">
              <w:rPr>
                <w:rFonts w:cs="Arial"/>
                <w:color w:val="285A64"/>
                <w:szCs w:val="22"/>
              </w:rPr>
              <w:t>S 20</w:t>
            </w:r>
            <w:r w:rsidR="00E02B76">
              <w:rPr>
                <w:rFonts w:cs="Arial"/>
                <w:color w:val="285A64"/>
                <w:szCs w:val="22"/>
              </w:rPr>
              <w:t>24/25</w:t>
            </w:r>
          </w:p>
        </w:tc>
      </w:tr>
      <w:tr w:rsidR="004A0001" w14:paraId="227D1E63" w14:textId="77777777" w:rsidTr="004A0001">
        <w:tc>
          <w:tcPr>
            <w:tcW w:w="1708" w:type="dxa"/>
            <w:shd w:val="clear" w:color="auto" w:fill="auto"/>
            <w:vAlign w:val="center"/>
          </w:tcPr>
          <w:p w14:paraId="29A05F0F" w14:textId="77777777" w:rsidR="004A0001" w:rsidRPr="0040776F" w:rsidRDefault="004A0001" w:rsidP="00D631AC">
            <w:pPr>
              <w:spacing w:line="240" w:lineRule="auto"/>
              <w:ind w:left="-108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Standort</w:t>
            </w:r>
            <w:r w:rsidRPr="0040776F">
              <w:rPr>
                <w:rFonts w:cs="Arial"/>
                <w:szCs w:val="22"/>
              </w:rPr>
              <w:t>:</w:t>
            </w:r>
          </w:p>
        </w:tc>
        <w:tc>
          <w:tcPr>
            <w:tcW w:w="7362" w:type="dxa"/>
            <w:shd w:val="clear" w:color="auto" w:fill="auto"/>
            <w:vAlign w:val="center"/>
          </w:tcPr>
          <w:p w14:paraId="086B9699" w14:textId="77777777" w:rsidR="004A0001" w:rsidRPr="0026799B" w:rsidRDefault="004A0001" w:rsidP="00D631AC">
            <w:pPr>
              <w:spacing w:line="240" w:lineRule="auto"/>
              <w:jc w:val="left"/>
              <w:rPr>
                <w:rFonts w:cs="Arial"/>
                <w:color w:val="285A64"/>
                <w:szCs w:val="22"/>
              </w:rPr>
            </w:pPr>
            <w:r>
              <w:rPr>
                <w:rFonts w:cs="Arial"/>
                <w:color w:val="285A64"/>
                <w:szCs w:val="22"/>
              </w:rPr>
              <w:t>Berlin/Köln/Frankfurt am Main</w:t>
            </w:r>
          </w:p>
        </w:tc>
      </w:tr>
      <w:tr w:rsidR="00702CAE" w14:paraId="7290BD11" w14:textId="77777777" w:rsidTr="004A0001">
        <w:tc>
          <w:tcPr>
            <w:tcW w:w="1708" w:type="dxa"/>
            <w:shd w:val="clear" w:color="auto" w:fill="auto"/>
            <w:vAlign w:val="center"/>
          </w:tcPr>
          <w:p w14:paraId="35037549" w14:textId="77777777" w:rsidR="00702CAE" w:rsidRPr="0040776F" w:rsidRDefault="006743EF" w:rsidP="00477EC1">
            <w:pPr>
              <w:spacing w:line="240" w:lineRule="auto"/>
              <w:ind w:left="-108"/>
              <w:jc w:val="left"/>
              <w:rPr>
                <w:rFonts w:cs="Arial"/>
                <w:szCs w:val="22"/>
              </w:rPr>
            </w:pPr>
            <w:r w:rsidRPr="0040776F">
              <w:rPr>
                <w:rFonts w:cs="Arial"/>
                <w:szCs w:val="22"/>
              </w:rPr>
              <w:t>Erstprüfer/in</w:t>
            </w:r>
            <w:r w:rsidR="00702CAE" w:rsidRPr="0040776F">
              <w:rPr>
                <w:rFonts w:cs="Arial"/>
                <w:szCs w:val="22"/>
              </w:rPr>
              <w:t>:</w:t>
            </w:r>
          </w:p>
        </w:tc>
        <w:tc>
          <w:tcPr>
            <w:tcW w:w="7362" w:type="dxa"/>
            <w:shd w:val="clear" w:color="auto" w:fill="auto"/>
            <w:vAlign w:val="center"/>
          </w:tcPr>
          <w:p w14:paraId="60B749A2" w14:textId="77777777" w:rsidR="00702CAE" w:rsidRPr="0026799B" w:rsidRDefault="00751660" w:rsidP="00477EC1">
            <w:pPr>
              <w:spacing w:line="240" w:lineRule="auto"/>
              <w:jc w:val="left"/>
              <w:rPr>
                <w:rFonts w:cs="Arial"/>
                <w:color w:val="285A64"/>
                <w:szCs w:val="22"/>
              </w:rPr>
            </w:pPr>
            <w:r w:rsidRPr="0026799B">
              <w:rPr>
                <w:rFonts w:cs="Arial"/>
                <w:color w:val="285A64"/>
                <w:szCs w:val="22"/>
              </w:rPr>
              <w:t xml:space="preserve">Fr./Hr. </w:t>
            </w:r>
            <w:r w:rsidR="006743EF" w:rsidRPr="0026799B">
              <w:rPr>
                <w:rFonts w:cs="Arial"/>
                <w:color w:val="285A64"/>
                <w:szCs w:val="22"/>
              </w:rPr>
              <w:t xml:space="preserve">Prof. Dr. </w:t>
            </w:r>
            <w:r w:rsidR="0026799B" w:rsidRPr="0026799B">
              <w:rPr>
                <w:rFonts w:cs="Arial"/>
                <w:color w:val="285A64"/>
                <w:szCs w:val="22"/>
              </w:rPr>
              <w:t>NN, VN</w:t>
            </w:r>
          </w:p>
        </w:tc>
      </w:tr>
      <w:tr w:rsidR="006743EF" w14:paraId="76577F51" w14:textId="77777777" w:rsidTr="004A0001">
        <w:tc>
          <w:tcPr>
            <w:tcW w:w="1708" w:type="dxa"/>
            <w:shd w:val="clear" w:color="auto" w:fill="auto"/>
            <w:vAlign w:val="center"/>
          </w:tcPr>
          <w:p w14:paraId="35B220A0" w14:textId="77777777" w:rsidR="006743EF" w:rsidRPr="0040776F" w:rsidRDefault="006743EF" w:rsidP="00477EC1">
            <w:pPr>
              <w:spacing w:line="240" w:lineRule="auto"/>
              <w:ind w:left="-108"/>
              <w:jc w:val="left"/>
              <w:rPr>
                <w:rFonts w:cs="Arial"/>
                <w:szCs w:val="22"/>
              </w:rPr>
            </w:pPr>
            <w:r w:rsidRPr="0040776F">
              <w:rPr>
                <w:rFonts w:cs="Arial"/>
                <w:szCs w:val="22"/>
              </w:rPr>
              <w:t>Zweitprüfer/in:</w:t>
            </w:r>
          </w:p>
        </w:tc>
        <w:tc>
          <w:tcPr>
            <w:tcW w:w="7362" w:type="dxa"/>
            <w:shd w:val="clear" w:color="auto" w:fill="auto"/>
            <w:vAlign w:val="center"/>
          </w:tcPr>
          <w:p w14:paraId="0D9A5FBD" w14:textId="77777777" w:rsidR="006743EF" w:rsidRPr="0026799B" w:rsidRDefault="00AF0EB8" w:rsidP="00477EC1">
            <w:pPr>
              <w:spacing w:line="240" w:lineRule="auto"/>
              <w:jc w:val="left"/>
              <w:rPr>
                <w:rFonts w:cs="Arial"/>
                <w:color w:val="285A64"/>
                <w:szCs w:val="22"/>
              </w:rPr>
            </w:pPr>
            <w:r w:rsidRPr="0026799B">
              <w:rPr>
                <w:rFonts w:cs="Arial"/>
                <w:color w:val="285A64"/>
                <w:szCs w:val="22"/>
              </w:rPr>
              <w:t>Fr./</w:t>
            </w:r>
            <w:r w:rsidR="006743EF" w:rsidRPr="0026799B">
              <w:rPr>
                <w:rFonts w:cs="Arial"/>
                <w:color w:val="285A64"/>
                <w:szCs w:val="22"/>
              </w:rPr>
              <w:t xml:space="preserve">Hr. </w:t>
            </w:r>
            <w:r w:rsidR="0026799B">
              <w:rPr>
                <w:rFonts w:cs="Arial"/>
                <w:color w:val="285A64"/>
                <w:szCs w:val="22"/>
              </w:rPr>
              <w:t>NN, VN</w:t>
            </w:r>
            <w:r w:rsidR="001D3787" w:rsidRPr="0026799B">
              <w:rPr>
                <w:rFonts w:cs="Arial"/>
                <w:color w:val="285A64"/>
                <w:szCs w:val="22"/>
              </w:rPr>
              <w:t xml:space="preserve">  [ nur bei Bachelor</w:t>
            </w:r>
            <w:r w:rsidR="0086487C" w:rsidRPr="0026799B">
              <w:rPr>
                <w:rFonts w:cs="Arial"/>
                <w:color w:val="285A64"/>
                <w:szCs w:val="22"/>
              </w:rPr>
              <w:t>-/Master</w:t>
            </w:r>
            <w:r w:rsidR="001D3787" w:rsidRPr="0026799B">
              <w:rPr>
                <w:rFonts w:cs="Arial"/>
                <w:color w:val="285A64"/>
                <w:szCs w:val="22"/>
              </w:rPr>
              <w:t>arbeiten ]</w:t>
            </w:r>
          </w:p>
        </w:tc>
      </w:tr>
    </w:tbl>
    <w:p w14:paraId="15BC4655" w14:textId="77777777" w:rsidR="008C3381" w:rsidRDefault="008C3381" w:rsidP="0040776F">
      <w:pPr>
        <w:spacing w:line="240" w:lineRule="auto"/>
      </w:pPr>
    </w:p>
    <w:p w14:paraId="72E2E0C0" w14:textId="77777777" w:rsidR="00624721" w:rsidRDefault="00624721" w:rsidP="0040776F">
      <w:pPr>
        <w:spacing w:line="240" w:lineRule="auto"/>
      </w:pPr>
    </w:p>
    <w:p w14:paraId="04D51699" w14:textId="77777777" w:rsidR="006725BA" w:rsidRDefault="006725BA" w:rsidP="0040776F">
      <w:pPr>
        <w:spacing w:line="240" w:lineRule="auto"/>
      </w:pPr>
    </w:p>
    <w:tbl>
      <w:tblPr>
        <w:tblW w:w="9854" w:type="dxa"/>
        <w:tblCellMar>
          <w:top w:w="85" w:type="dxa"/>
          <w:bottom w:w="198" w:type="dxa"/>
        </w:tblCellMar>
        <w:tblLook w:val="01E0" w:firstRow="1" w:lastRow="1" w:firstColumn="1" w:lastColumn="1" w:noHBand="0" w:noVBand="0"/>
      </w:tblPr>
      <w:tblGrid>
        <w:gridCol w:w="1728"/>
        <w:gridCol w:w="8126"/>
      </w:tblGrid>
      <w:tr w:rsidR="006725BA" w14:paraId="07FD5FCD" w14:textId="77777777" w:rsidTr="00477EC1">
        <w:tc>
          <w:tcPr>
            <w:tcW w:w="1728" w:type="dxa"/>
            <w:shd w:val="clear" w:color="auto" w:fill="auto"/>
            <w:vAlign w:val="center"/>
          </w:tcPr>
          <w:p w14:paraId="7DD08DD2" w14:textId="77777777" w:rsidR="006725BA" w:rsidRPr="0040776F" w:rsidRDefault="006725BA" w:rsidP="00477EC1">
            <w:pPr>
              <w:spacing w:line="240" w:lineRule="auto"/>
              <w:ind w:left="-108"/>
              <w:jc w:val="left"/>
              <w:rPr>
                <w:szCs w:val="22"/>
              </w:rPr>
            </w:pPr>
            <w:r w:rsidRPr="0040776F">
              <w:rPr>
                <w:szCs w:val="22"/>
              </w:rPr>
              <w:t>Verfasser/in:</w:t>
            </w:r>
          </w:p>
        </w:tc>
        <w:tc>
          <w:tcPr>
            <w:tcW w:w="8126" w:type="dxa"/>
            <w:shd w:val="clear" w:color="auto" w:fill="auto"/>
            <w:vAlign w:val="center"/>
          </w:tcPr>
          <w:p w14:paraId="44DDB1DE" w14:textId="77777777" w:rsidR="006725BA" w:rsidRPr="0026799B" w:rsidRDefault="0040776F" w:rsidP="00477EC1">
            <w:pPr>
              <w:spacing w:line="240" w:lineRule="auto"/>
              <w:jc w:val="left"/>
              <w:rPr>
                <w:rFonts w:cs="Arial"/>
                <w:b/>
                <w:color w:val="285A64"/>
                <w:sz w:val="32"/>
                <w:szCs w:val="32"/>
              </w:rPr>
            </w:pPr>
            <w:r w:rsidRPr="0026799B">
              <w:rPr>
                <w:rFonts w:cs="Arial"/>
                <w:b/>
                <w:color w:val="285A64"/>
                <w:sz w:val="32"/>
                <w:szCs w:val="32"/>
              </w:rPr>
              <w:t>NN, VN</w:t>
            </w:r>
          </w:p>
        </w:tc>
      </w:tr>
      <w:tr w:rsidR="006725BA" w:rsidRPr="0040776F" w14:paraId="6BA01D68" w14:textId="77777777" w:rsidTr="00477EC1">
        <w:tc>
          <w:tcPr>
            <w:tcW w:w="1728" w:type="dxa"/>
            <w:shd w:val="clear" w:color="auto" w:fill="auto"/>
            <w:vAlign w:val="center"/>
          </w:tcPr>
          <w:p w14:paraId="1E510042" w14:textId="77777777" w:rsidR="006725BA" w:rsidRPr="0040776F" w:rsidRDefault="006725BA" w:rsidP="00477EC1">
            <w:pPr>
              <w:spacing w:line="240" w:lineRule="auto"/>
              <w:ind w:left="-108"/>
              <w:jc w:val="left"/>
              <w:rPr>
                <w:rFonts w:cs="Arial"/>
                <w:b/>
                <w:color w:val="FF0000"/>
                <w:szCs w:val="22"/>
              </w:rPr>
            </w:pPr>
            <w:proofErr w:type="spellStart"/>
            <w:r w:rsidRPr="0040776F">
              <w:rPr>
                <w:rFonts w:cs="Arial"/>
                <w:szCs w:val="22"/>
              </w:rPr>
              <w:t>Matrikelnr</w:t>
            </w:r>
            <w:proofErr w:type="spellEnd"/>
            <w:r w:rsidRPr="0040776F">
              <w:rPr>
                <w:rFonts w:cs="Arial"/>
                <w:szCs w:val="22"/>
              </w:rPr>
              <w:t>.:</w:t>
            </w:r>
          </w:p>
        </w:tc>
        <w:tc>
          <w:tcPr>
            <w:tcW w:w="8126" w:type="dxa"/>
            <w:shd w:val="clear" w:color="auto" w:fill="auto"/>
            <w:vAlign w:val="center"/>
          </w:tcPr>
          <w:p w14:paraId="2483B414" w14:textId="77777777" w:rsidR="006725BA" w:rsidRPr="0026799B" w:rsidRDefault="006743EF" w:rsidP="00477EC1">
            <w:pPr>
              <w:spacing w:line="240" w:lineRule="auto"/>
              <w:jc w:val="left"/>
              <w:rPr>
                <w:rFonts w:cs="Arial"/>
                <w:b/>
                <w:color w:val="285A64"/>
                <w:szCs w:val="22"/>
              </w:rPr>
            </w:pPr>
            <w:r w:rsidRPr="0026799B">
              <w:rPr>
                <w:rFonts w:cs="Arial"/>
                <w:color w:val="285A64"/>
                <w:szCs w:val="22"/>
              </w:rPr>
              <w:t>1</w:t>
            </w:r>
            <w:r w:rsidR="0040776F" w:rsidRPr="0026799B">
              <w:rPr>
                <w:rFonts w:cs="Arial"/>
                <w:color w:val="285A64"/>
                <w:szCs w:val="22"/>
              </w:rPr>
              <w:t>23456789</w:t>
            </w:r>
          </w:p>
        </w:tc>
      </w:tr>
      <w:tr w:rsidR="006743EF" w14:paraId="4E36DF4D" w14:textId="77777777" w:rsidTr="00477EC1">
        <w:tc>
          <w:tcPr>
            <w:tcW w:w="1728" w:type="dxa"/>
            <w:shd w:val="clear" w:color="auto" w:fill="auto"/>
            <w:vAlign w:val="center"/>
          </w:tcPr>
          <w:p w14:paraId="78951D2F" w14:textId="77777777" w:rsidR="006743EF" w:rsidRPr="0040776F" w:rsidRDefault="006743EF" w:rsidP="00477EC1">
            <w:pPr>
              <w:spacing w:line="240" w:lineRule="auto"/>
              <w:ind w:left="-108"/>
              <w:jc w:val="left"/>
              <w:rPr>
                <w:szCs w:val="22"/>
              </w:rPr>
            </w:pPr>
            <w:r w:rsidRPr="0040776F">
              <w:rPr>
                <w:szCs w:val="22"/>
              </w:rPr>
              <w:t>Thema:</w:t>
            </w:r>
          </w:p>
        </w:tc>
        <w:tc>
          <w:tcPr>
            <w:tcW w:w="8126" w:type="dxa"/>
            <w:shd w:val="clear" w:color="auto" w:fill="auto"/>
            <w:vAlign w:val="center"/>
          </w:tcPr>
          <w:p w14:paraId="0B8D7E67" w14:textId="77777777" w:rsidR="006743EF" w:rsidRPr="0026799B" w:rsidRDefault="00482CE4" w:rsidP="00477EC1">
            <w:pPr>
              <w:spacing w:line="240" w:lineRule="auto"/>
              <w:jc w:val="left"/>
              <w:rPr>
                <w:rFonts w:cs="Arial"/>
                <w:b/>
                <w:bCs/>
                <w:color w:val="285A64"/>
                <w:sz w:val="26"/>
                <w:szCs w:val="26"/>
              </w:rPr>
            </w:pPr>
            <w:r w:rsidRPr="0026799B">
              <w:rPr>
                <w:rFonts w:cs="Arial"/>
                <w:b/>
                <w:bCs/>
                <w:color w:val="285A64"/>
                <w:sz w:val="26"/>
                <w:szCs w:val="26"/>
              </w:rPr>
              <w:t>Die a</w:t>
            </w:r>
            <w:r w:rsidR="00603A8A" w:rsidRPr="0026799B">
              <w:rPr>
                <w:rFonts w:cs="Arial"/>
                <w:b/>
                <w:bCs/>
                <w:color w:val="285A64"/>
                <w:sz w:val="26"/>
                <w:szCs w:val="26"/>
              </w:rPr>
              <w:t>usländische Berichterstattung über den NSU-Prozess</w:t>
            </w:r>
            <w:r w:rsidRPr="0026799B">
              <w:rPr>
                <w:rFonts w:cs="Arial"/>
                <w:b/>
                <w:bCs/>
                <w:color w:val="285A64"/>
                <w:sz w:val="26"/>
                <w:szCs w:val="26"/>
              </w:rPr>
              <w:t xml:space="preserve"> am Beispiel von </w:t>
            </w:r>
            <w:r w:rsidR="00023C21" w:rsidRPr="0026799B">
              <w:rPr>
                <w:rFonts w:cs="Arial"/>
                <w:b/>
                <w:bCs/>
                <w:color w:val="285A64"/>
                <w:sz w:val="26"/>
                <w:szCs w:val="26"/>
              </w:rPr>
              <w:t xml:space="preserve">The </w:t>
            </w:r>
            <w:r w:rsidR="009D2D29" w:rsidRPr="0026799B">
              <w:rPr>
                <w:rFonts w:cs="Arial"/>
                <w:b/>
                <w:bCs/>
                <w:color w:val="285A64"/>
                <w:sz w:val="26"/>
                <w:szCs w:val="26"/>
              </w:rPr>
              <w:t xml:space="preserve">Guardian, </w:t>
            </w:r>
            <w:r w:rsidRPr="0026799B">
              <w:rPr>
                <w:rFonts w:cs="Arial"/>
                <w:b/>
                <w:bCs/>
                <w:color w:val="285A64"/>
                <w:sz w:val="26"/>
                <w:szCs w:val="26"/>
              </w:rPr>
              <w:t>Le Monde</w:t>
            </w:r>
            <w:r w:rsidR="009D2D29" w:rsidRPr="0026799B">
              <w:rPr>
                <w:rFonts w:cs="Arial"/>
                <w:b/>
                <w:bCs/>
                <w:color w:val="285A64"/>
                <w:sz w:val="26"/>
                <w:szCs w:val="26"/>
              </w:rPr>
              <w:t xml:space="preserve">, </w:t>
            </w:r>
            <w:r w:rsidRPr="0026799B">
              <w:rPr>
                <w:rFonts w:cs="Arial"/>
                <w:b/>
                <w:bCs/>
                <w:color w:val="285A64"/>
                <w:sz w:val="26"/>
                <w:szCs w:val="26"/>
              </w:rPr>
              <w:t>El Pais</w:t>
            </w:r>
          </w:p>
        </w:tc>
      </w:tr>
    </w:tbl>
    <w:p w14:paraId="2A217B6B" w14:textId="77777777" w:rsidR="00597D64" w:rsidRDefault="00597D64" w:rsidP="0040776F">
      <w:pPr>
        <w:spacing w:line="240" w:lineRule="auto"/>
        <w:rPr>
          <w:sz w:val="40"/>
        </w:rPr>
      </w:pPr>
    </w:p>
    <w:p w14:paraId="618887AB" w14:textId="77777777" w:rsidR="006743EF" w:rsidRPr="00597D64" w:rsidRDefault="006743EF" w:rsidP="0040776F">
      <w:pPr>
        <w:spacing w:line="240" w:lineRule="auto"/>
        <w:rPr>
          <w:sz w:val="40"/>
        </w:rPr>
      </w:pPr>
    </w:p>
    <w:tbl>
      <w:tblPr>
        <w:tblW w:w="9854" w:type="dxa"/>
        <w:tblCellMar>
          <w:top w:w="85" w:type="dxa"/>
          <w:bottom w:w="198" w:type="dxa"/>
        </w:tblCellMar>
        <w:tblLook w:val="01E0" w:firstRow="1" w:lastRow="1" w:firstColumn="1" w:lastColumn="1" w:noHBand="0" w:noVBand="0"/>
      </w:tblPr>
      <w:tblGrid>
        <w:gridCol w:w="1728"/>
        <w:gridCol w:w="8126"/>
      </w:tblGrid>
      <w:tr w:rsidR="00597D64" w14:paraId="56BE48FC" w14:textId="77777777" w:rsidTr="00477EC1">
        <w:tc>
          <w:tcPr>
            <w:tcW w:w="1728" w:type="dxa"/>
            <w:shd w:val="clear" w:color="auto" w:fill="auto"/>
            <w:vAlign w:val="center"/>
          </w:tcPr>
          <w:p w14:paraId="4DC9961E" w14:textId="77777777" w:rsidR="00597D64" w:rsidRPr="0040776F" w:rsidRDefault="0040776F" w:rsidP="00477EC1">
            <w:pPr>
              <w:spacing w:line="240" w:lineRule="auto"/>
              <w:ind w:left="-108"/>
              <w:jc w:val="left"/>
              <w:rPr>
                <w:szCs w:val="22"/>
              </w:rPr>
            </w:pPr>
            <w:r w:rsidRPr="0040776F">
              <w:rPr>
                <w:szCs w:val="22"/>
              </w:rPr>
              <w:t>Abgabedatum</w:t>
            </w:r>
            <w:r w:rsidR="00597D64" w:rsidRPr="0040776F">
              <w:rPr>
                <w:szCs w:val="22"/>
              </w:rPr>
              <w:t>:</w:t>
            </w:r>
          </w:p>
        </w:tc>
        <w:tc>
          <w:tcPr>
            <w:tcW w:w="8126" w:type="dxa"/>
            <w:shd w:val="clear" w:color="auto" w:fill="auto"/>
            <w:vAlign w:val="center"/>
          </w:tcPr>
          <w:p w14:paraId="4990E56C" w14:textId="77777777" w:rsidR="00597D64" w:rsidRPr="0026799B" w:rsidRDefault="00DF57E8" w:rsidP="00477EC1">
            <w:pPr>
              <w:spacing w:line="240" w:lineRule="auto"/>
              <w:jc w:val="left"/>
              <w:rPr>
                <w:rFonts w:cs="Arial"/>
                <w:color w:val="285A64"/>
                <w:szCs w:val="22"/>
              </w:rPr>
            </w:pPr>
            <w:r w:rsidRPr="0026799B">
              <w:rPr>
                <w:rFonts w:cs="Arial"/>
                <w:color w:val="285A64"/>
                <w:szCs w:val="22"/>
              </w:rPr>
              <w:t>20JJ-MM-TT</w:t>
            </w:r>
          </w:p>
        </w:tc>
      </w:tr>
      <w:tr w:rsidR="00F35289" w14:paraId="773E8E52" w14:textId="77777777" w:rsidTr="00477EC1">
        <w:trPr>
          <w:trHeight w:val="173"/>
        </w:trPr>
        <w:tc>
          <w:tcPr>
            <w:tcW w:w="1728" w:type="dxa"/>
            <w:shd w:val="clear" w:color="auto" w:fill="auto"/>
            <w:vAlign w:val="center"/>
          </w:tcPr>
          <w:p w14:paraId="5D02C2D6" w14:textId="77777777" w:rsidR="00F35289" w:rsidRPr="0040776F" w:rsidRDefault="00F35289" w:rsidP="00477EC1">
            <w:pPr>
              <w:spacing w:line="240" w:lineRule="auto"/>
              <w:ind w:left="-108"/>
              <w:jc w:val="left"/>
              <w:rPr>
                <w:szCs w:val="22"/>
              </w:rPr>
            </w:pPr>
            <w:r w:rsidRPr="0040776F">
              <w:rPr>
                <w:szCs w:val="22"/>
              </w:rPr>
              <w:t>Datei:</w:t>
            </w:r>
          </w:p>
        </w:tc>
        <w:tc>
          <w:tcPr>
            <w:tcW w:w="8126" w:type="dxa"/>
            <w:shd w:val="clear" w:color="auto" w:fill="auto"/>
            <w:vAlign w:val="center"/>
          </w:tcPr>
          <w:p w14:paraId="4DF97D09" w14:textId="77777777" w:rsidR="00F35289" w:rsidRPr="0026799B" w:rsidRDefault="006743EF" w:rsidP="00477EC1">
            <w:pPr>
              <w:spacing w:line="240" w:lineRule="auto"/>
              <w:jc w:val="left"/>
              <w:rPr>
                <w:rFonts w:cs="Arial"/>
                <w:color w:val="285A64"/>
                <w:szCs w:val="22"/>
              </w:rPr>
            </w:pPr>
            <w:r w:rsidRPr="0026799B">
              <w:rPr>
                <w:rFonts w:cs="Arial"/>
                <w:color w:val="285A64"/>
                <w:szCs w:val="22"/>
              </w:rPr>
              <w:t>ba-</w:t>
            </w:r>
            <w:r w:rsidR="00F35289" w:rsidRPr="0026799B">
              <w:rPr>
                <w:rFonts w:cs="Arial"/>
                <w:color w:val="285A64"/>
                <w:szCs w:val="22"/>
              </w:rPr>
              <w:t>arbeit_</w:t>
            </w:r>
            <w:r w:rsidR="002411C7" w:rsidRPr="0026799B">
              <w:rPr>
                <w:rFonts w:cs="Arial"/>
                <w:color w:val="285A64"/>
                <w:szCs w:val="22"/>
              </w:rPr>
              <w:t>nn-vn</w:t>
            </w:r>
            <w:r w:rsidRPr="0026799B">
              <w:rPr>
                <w:rFonts w:cs="Arial"/>
                <w:color w:val="285A64"/>
                <w:szCs w:val="22"/>
              </w:rPr>
              <w:t>_</w:t>
            </w:r>
            <w:r w:rsidR="00603A8A" w:rsidRPr="0026799B">
              <w:rPr>
                <w:rFonts w:cs="Arial"/>
                <w:color w:val="285A64"/>
                <w:szCs w:val="22"/>
              </w:rPr>
              <w:t>auslaendische-nsu-berichterstattung</w:t>
            </w:r>
            <w:r w:rsidR="00F35289" w:rsidRPr="0026799B">
              <w:rPr>
                <w:rFonts w:cs="Arial"/>
                <w:color w:val="285A64"/>
                <w:szCs w:val="22"/>
              </w:rPr>
              <w:t>_20</w:t>
            </w:r>
            <w:r w:rsidRPr="0026799B">
              <w:rPr>
                <w:rFonts w:cs="Arial"/>
                <w:color w:val="285A64"/>
                <w:szCs w:val="22"/>
              </w:rPr>
              <w:t>1</w:t>
            </w:r>
            <w:r w:rsidR="00603A8A" w:rsidRPr="0026799B">
              <w:rPr>
                <w:rFonts w:cs="Arial"/>
                <w:color w:val="285A64"/>
                <w:szCs w:val="22"/>
              </w:rPr>
              <w:t>4</w:t>
            </w:r>
            <w:r w:rsidR="00F35289" w:rsidRPr="0026799B">
              <w:rPr>
                <w:rFonts w:cs="Arial"/>
                <w:color w:val="285A64"/>
                <w:szCs w:val="22"/>
              </w:rPr>
              <w:t>-</w:t>
            </w:r>
            <w:r w:rsidRPr="0026799B">
              <w:rPr>
                <w:rFonts w:cs="Arial"/>
                <w:color w:val="285A64"/>
                <w:szCs w:val="22"/>
              </w:rPr>
              <w:t>0</w:t>
            </w:r>
            <w:r w:rsidR="00603A8A" w:rsidRPr="0026799B">
              <w:rPr>
                <w:rFonts w:cs="Arial"/>
                <w:color w:val="285A64"/>
                <w:szCs w:val="22"/>
              </w:rPr>
              <w:t>9</w:t>
            </w:r>
            <w:r w:rsidR="00F35289" w:rsidRPr="0026799B">
              <w:rPr>
                <w:rFonts w:cs="Arial"/>
                <w:color w:val="285A64"/>
                <w:szCs w:val="22"/>
              </w:rPr>
              <w:t>-</w:t>
            </w:r>
            <w:r w:rsidRPr="0026799B">
              <w:rPr>
                <w:rFonts w:cs="Arial"/>
                <w:color w:val="285A64"/>
                <w:szCs w:val="22"/>
              </w:rPr>
              <w:t>28</w:t>
            </w:r>
            <w:r w:rsidR="00F35289" w:rsidRPr="0026799B">
              <w:rPr>
                <w:rFonts w:cs="Arial"/>
                <w:color w:val="285A64"/>
                <w:szCs w:val="22"/>
              </w:rPr>
              <w:t>.</w:t>
            </w:r>
            <w:r w:rsidRPr="0026799B">
              <w:rPr>
                <w:rFonts w:cs="Arial"/>
                <w:color w:val="285A64"/>
                <w:szCs w:val="22"/>
              </w:rPr>
              <w:t>pdf</w:t>
            </w:r>
          </w:p>
        </w:tc>
      </w:tr>
    </w:tbl>
    <w:p w14:paraId="35E6C7A4" w14:textId="77777777" w:rsidR="005D4733" w:rsidRDefault="005D4733" w:rsidP="00944A7E">
      <w:pPr>
        <w:rPr>
          <w:b/>
          <w:bCs/>
          <w:sz w:val="30"/>
          <w:szCs w:val="30"/>
        </w:rPr>
      </w:pPr>
    </w:p>
    <w:p w14:paraId="7185AEF9" w14:textId="77777777" w:rsidR="005D4733" w:rsidRDefault="005D4733" w:rsidP="00944A7E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br w:type="page"/>
      </w:r>
    </w:p>
    <w:p w14:paraId="309682D7" w14:textId="77777777" w:rsidR="0003320E" w:rsidRPr="00D6137B" w:rsidRDefault="0003320E" w:rsidP="00944A7E">
      <w:pPr>
        <w:rPr>
          <w:b/>
          <w:bCs/>
          <w:sz w:val="30"/>
          <w:szCs w:val="30"/>
        </w:rPr>
      </w:pPr>
      <w:r w:rsidRPr="00D6137B">
        <w:rPr>
          <w:b/>
          <w:bCs/>
          <w:sz w:val="30"/>
          <w:szCs w:val="30"/>
        </w:rPr>
        <w:lastRenderedPageBreak/>
        <w:t>Inhaltsverzeichnis</w:t>
      </w:r>
    </w:p>
    <w:p w14:paraId="192639AA" w14:textId="77777777" w:rsidR="00E66E94" w:rsidRDefault="00AE7186">
      <w:pPr>
        <w:pStyle w:val="Verzeichnis1"/>
        <w:tabs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C71895">
        <w:rPr>
          <w:rFonts w:ascii="Arial" w:hAnsi="Arial"/>
        </w:rPr>
        <w:fldChar w:fldCharType="begin"/>
      </w:r>
      <w:r w:rsidRPr="00C71895">
        <w:rPr>
          <w:rFonts w:ascii="Arial" w:hAnsi="Arial"/>
        </w:rPr>
        <w:instrText xml:space="preserve"> TOC \o "1-3" \h \z \t "myÜberschrift 1;1" </w:instrText>
      </w:r>
      <w:r w:rsidRPr="00C71895">
        <w:rPr>
          <w:rFonts w:ascii="Arial" w:hAnsi="Arial"/>
        </w:rPr>
        <w:fldChar w:fldCharType="separate"/>
      </w:r>
      <w:hyperlink w:anchor="_Toc477933119" w:history="1">
        <w:r w:rsidR="00E66E94" w:rsidRPr="005D2376">
          <w:rPr>
            <w:rStyle w:val="Hyperlink"/>
            <w:noProof/>
          </w:rPr>
          <w:t>Abbildungsverzeichnis</w:t>
        </w:r>
        <w:r w:rsidR="00E66E94">
          <w:rPr>
            <w:noProof/>
            <w:webHidden/>
          </w:rPr>
          <w:tab/>
        </w:r>
        <w:r w:rsidR="00E66E94">
          <w:rPr>
            <w:noProof/>
            <w:webHidden/>
          </w:rPr>
          <w:fldChar w:fldCharType="begin"/>
        </w:r>
        <w:r w:rsidR="00E66E94">
          <w:rPr>
            <w:noProof/>
            <w:webHidden/>
          </w:rPr>
          <w:instrText xml:space="preserve"> PAGEREF _Toc477933119 \h </w:instrText>
        </w:r>
        <w:r w:rsidR="00E66E94">
          <w:rPr>
            <w:noProof/>
            <w:webHidden/>
          </w:rPr>
        </w:r>
        <w:r w:rsidR="00E66E94">
          <w:rPr>
            <w:noProof/>
            <w:webHidden/>
          </w:rPr>
          <w:fldChar w:fldCharType="separate"/>
        </w:r>
        <w:r w:rsidR="00E66E94">
          <w:rPr>
            <w:noProof/>
            <w:webHidden/>
          </w:rPr>
          <w:t>III</w:t>
        </w:r>
        <w:r w:rsidR="00E66E94">
          <w:rPr>
            <w:noProof/>
            <w:webHidden/>
          </w:rPr>
          <w:fldChar w:fldCharType="end"/>
        </w:r>
      </w:hyperlink>
    </w:p>
    <w:p w14:paraId="6A7EF424" w14:textId="77777777" w:rsidR="00E66E94" w:rsidRDefault="00E66E94">
      <w:pPr>
        <w:pStyle w:val="Verzeichnis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77933120" w:history="1">
        <w:r w:rsidRPr="005D2376">
          <w:rPr>
            <w:rStyle w:val="Hyperlink"/>
            <w:noProof/>
          </w:rPr>
          <w:t>1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Einleitung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368EA90" w14:textId="77777777" w:rsidR="00E66E94" w:rsidRDefault="00E66E94">
      <w:pPr>
        <w:pStyle w:val="Verzeichnis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77933121" w:history="1">
        <w:r w:rsidRPr="005D2376">
          <w:rPr>
            <w:rStyle w:val="Hyperlink"/>
            <w:noProof/>
          </w:rPr>
          <w:t>2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Erstes Hauptkapitel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AFB55DB" w14:textId="77777777" w:rsidR="00E66E94" w:rsidRDefault="00E66E94">
      <w:pPr>
        <w:pStyle w:val="Verzeichnis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77933122" w:history="1">
        <w:r w:rsidRPr="005D2376">
          <w:rPr>
            <w:rStyle w:val="Hyperlink"/>
            <w:noProof/>
          </w:rPr>
          <w:t>2.1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Erstes Unterkapitel des ersten Hauptkapitels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719673B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23" w:history="1">
        <w:r w:rsidRPr="005D2376">
          <w:rPr>
            <w:rStyle w:val="Hyperlink"/>
            <w:noProof/>
          </w:rPr>
          <w:t>2.1.1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Erstes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49A36DF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24" w:history="1">
        <w:r w:rsidRPr="005D2376">
          <w:rPr>
            <w:rStyle w:val="Hyperlink"/>
            <w:noProof/>
          </w:rPr>
          <w:t>2.1.2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Zweites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B37ED31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25" w:history="1">
        <w:r w:rsidRPr="005D2376">
          <w:rPr>
            <w:rStyle w:val="Hyperlink"/>
            <w:noProof/>
          </w:rPr>
          <w:t>2.1.3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Drittes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B934505" w14:textId="77777777" w:rsidR="00E66E94" w:rsidRDefault="00E66E94">
      <w:pPr>
        <w:pStyle w:val="Verzeichnis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77933126" w:history="1">
        <w:r w:rsidRPr="005D2376">
          <w:rPr>
            <w:rStyle w:val="Hyperlink"/>
            <w:noProof/>
          </w:rPr>
          <w:t>2.2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Zweites Unterkapitel des ersten Hauptkapitels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BCBB0F4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27" w:history="1">
        <w:r w:rsidRPr="005D2376">
          <w:rPr>
            <w:rStyle w:val="Hyperlink"/>
            <w:noProof/>
          </w:rPr>
          <w:t>2.2.1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Erstes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05035EB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28" w:history="1">
        <w:r w:rsidRPr="005D2376">
          <w:rPr>
            <w:rStyle w:val="Hyperlink"/>
            <w:noProof/>
          </w:rPr>
          <w:t>2.2.2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Zweites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0313177" w14:textId="77777777" w:rsidR="00E66E94" w:rsidRDefault="00E66E94">
      <w:pPr>
        <w:pStyle w:val="Verzeichnis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77933129" w:history="1">
        <w:r w:rsidRPr="005D2376">
          <w:rPr>
            <w:rStyle w:val="Hyperlink"/>
            <w:noProof/>
          </w:rPr>
          <w:t>2.3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Drittes Unterkapitel des ersten Hauptkapitels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A438BCE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30" w:history="1">
        <w:r w:rsidRPr="005D2376">
          <w:rPr>
            <w:rStyle w:val="Hyperlink"/>
            <w:noProof/>
          </w:rPr>
          <w:t>2.3.1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Erstes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C57350D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31" w:history="1">
        <w:r w:rsidRPr="005D2376">
          <w:rPr>
            <w:rStyle w:val="Hyperlink"/>
            <w:noProof/>
          </w:rPr>
          <w:t>2.3.2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Zweites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89B1E0C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32" w:history="1">
        <w:r w:rsidRPr="005D2376">
          <w:rPr>
            <w:rStyle w:val="Hyperlink"/>
            <w:noProof/>
          </w:rPr>
          <w:t>2.3.3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Drittes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1DC8289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33" w:history="1">
        <w:r w:rsidRPr="005D2376">
          <w:rPr>
            <w:rStyle w:val="Hyperlink"/>
            <w:noProof/>
          </w:rPr>
          <w:t>2.3.4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Viertes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38882E3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34" w:history="1">
        <w:r w:rsidRPr="005D2376">
          <w:rPr>
            <w:rStyle w:val="Hyperlink"/>
            <w:noProof/>
          </w:rPr>
          <w:t>2.3.5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Fünftes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711EC07" w14:textId="77777777" w:rsidR="00E66E94" w:rsidRDefault="00E66E94">
      <w:pPr>
        <w:pStyle w:val="Verzeichnis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77933135" w:history="1">
        <w:r w:rsidRPr="005D2376">
          <w:rPr>
            <w:rStyle w:val="Hyperlink"/>
            <w:noProof/>
          </w:rPr>
          <w:t>3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Zweites Hauptkapitel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5987D6F" w14:textId="77777777" w:rsidR="00E66E94" w:rsidRDefault="00E66E94">
      <w:pPr>
        <w:pStyle w:val="Verzeichnis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77933136" w:history="1">
        <w:r w:rsidRPr="005D2376">
          <w:rPr>
            <w:rStyle w:val="Hyperlink"/>
            <w:noProof/>
          </w:rPr>
          <w:t>3.1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Erstes Unterkapitel des zweiten Hauptkapitels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6110D06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37" w:history="1">
        <w:r w:rsidRPr="005D2376">
          <w:rPr>
            <w:rStyle w:val="Hyperlink"/>
            <w:noProof/>
          </w:rPr>
          <w:t>3.1.1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Erstes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72D8935" w14:textId="77777777" w:rsidR="00E66E94" w:rsidRDefault="00E66E94">
      <w:pPr>
        <w:pStyle w:val="Verzeichnis3"/>
        <w:tabs>
          <w:tab w:val="left" w:pos="1100"/>
          <w:tab w:val="right" w:leader="dot" w:pos="9060"/>
        </w:tabs>
        <w:rPr>
          <w:rFonts w:asciiTheme="minorHAnsi" w:eastAsiaTheme="minorEastAsia" w:hAnsiTheme="minorHAnsi" w:cstheme="minorBidi"/>
          <w:i w:val="0"/>
          <w:iCs w:val="0"/>
          <w:noProof/>
          <w:sz w:val="22"/>
          <w:szCs w:val="22"/>
        </w:rPr>
      </w:pPr>
      <w:hyperlink w:anchor="_Toc477933138" w:history="1">
        <w:r w:rsidRPr="005D2376">
          <w:rPr>
            <w:rStyle w:val="Hyperlink"/>
            <w:noProof/>
          </w:rPr>
          <w:t>3.1.2</w:t>
        </w:r>
        <w:r>
          <w:rPr>
            <w:rFonts w:asciiTheme="minorHAnsi" w:eastAsiaTheme="minorEastAsia" w:hAnsiTheme="minorHAnsi" w:cstheme="minorBidi"/>
            <w:i w:val="0"/>
            <w:iC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Zweites Unterunterkapitel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8F56AA0" w14:textId="77777777" w:rsidR="00E66E94" w:rsidRDefault="00E66E94">
      <w:pPr>
        <w:pStyle w:val="Verzeichnis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77933139" w:history="1">
        <w:r w:rsidRPr="005D2376">
          <w:rPr>
            <w:rStyle w:val="Hyperlink"/>
            <w:noProof/>
          </w:rPr>
          <w:t>3.2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Zweites Unterkapitel des zweiten Hauptkapitels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A087B0D" w14:textId="77777777" w:rsidR="00E66E94" w:rsidRDefault="00E66E94">
      <w:pPr>
        <w:pStyle w:val="Verzeichnis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77933140" w:history="1">
        <w:r w:rsidRPr="005D2376">
          <w:rPr>
            <w:rStyle w:val="Hyperlink"/>
            <w:noProof/>
          </w:rPr>
          <w:t>3.3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Drittes Unterkapitel des zweiten Hauptkapitels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2659663" w14:textId="77777777" w:rsidR="00E66E94" w:rsidRDefault="00E66E94">
      <w:pPr>
        <w:pStyle w:val="Verzeichnis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477933141" w:history="1">
        <w:r w:rsidRPr="005D2376">
          <w:rPr>
            <w:rStyle w:val="Hyperlink"/>
            <w:noProof/>
          </w:rPr>
          <w:t>3.4</w:t>
        </w:r>
        <w:r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Viertes Unterkapitel des zweiten Hauptkapitels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E4726C2" w14:textId="77777777" w:rsidR="00E66E94" w:rsidRDefault="00E66E94">
      <w:pPr>
        <w:pStyle w:val="Verzeichnis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77933142" w:history="1">
        <w:r w:rsidRPr="005D2376">
          <w:rPr>
            <w:rStyle w:val="Hyperlink"/>
            <w:noProof/>
          </w:rPr>
          <w:t>4</w:t>
        </w:r>
        <w:r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Pr="005D2376">
          <w:rPr>
            <w:rStyle w:val="Hyperlink"/>
            <w:noProof/>
          </w:rPr>
          <w:t>Fazit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AA6D5AB" w14:textId="77777777" w:rsidR="00E66E94" w:rsidRDefault="00E66E94">
      <w:pPr>
        <w:pStyle w:val="Verzeichnis1"/>
        <w:tabs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77933143" w:history="1">
        <w:r w:rsidRPr="005D2376">
          <w:rPr>
            <w:rStyle w:val="Hyperlink"/>
            <w:noProof/>
          </w:rPr>
          <w:t>Literaturverzeichnis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D5FB7E5" w14:textId="77777777" w:rsidR="00E66E94" w:rsidRDefault="00E66E94">
      <w:pPr>
        <w:pStyle w:val="Verzeichnis1"/>
        <w:tabs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77933144" w:history="1">
        <w:r w:rsidRPr="005D2376">
          <w:rPr>
            <w:rStyle w:val="Hyperlink"/>
            <w:noProof/>
          </w:rPr>
          <w:t>Anhang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C1E9D91" w14:textId="77777777" w:rsidR="00E66E94" w:rsidRDefault="00E66E94">
      <w:pPr>
        <w:pStyle w:val="Verzeichnis1"/>
        <w:tabs>
          <w:tab w:val="right" w:leader="dot" w:pos="9060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477933145" w:history="1">
        <w:r w:rsidRPr="005D2376">
          <w:rPr>
            <w:rStyle w:val="Hyperlink"/>
            <w:noProof/>
          </w:rPr>
          <w:t>Eidesstattliche Erklärung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_Toc477933145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D8F8131" w14:textId="77777777" w:rsidR="00653E28" w:rsidRDefault="00AE7186" w:rsidP="00653E28">
      <w:r w:rsidRPr="00C71895">
        <w:fldChar w:fldCharType="end"/>
      </w:r>
    </w:p>
    <w:p w14:paraId="655C1382" w14:textId="77777777" w:rsidR="00653E28" w:rsidRPr="00653E28" w:rsidRDefault="00653E28" w:rsidP="00653E28"/>
    <w:p w14:paraId="186552D9" w14:textId="77777777" w:rsidR="0003320E" w:rsidRDefault="002337AC" w:rsidP="00211584">
      <w:pPr>
        <w:pStyle w:val="myberschrift1"/>
      </w:pPr>
      <w:bookmarkStart w:id="0" w:name="_Toc173679527"/>
      <w:bookmarkStart w:id="1" w:name="_Toc174257378"/>
      <w:r>
        <w:br w:type="page"/>
      </w:r>
      <w:bookmarkStart w:id="2" w:name="_Toc477933119"/>
      <w:r w:rsidR="00944A7E" w:rsidRPr="00211584">
        <w:lastRenderedPageBreak/>
        <w:t>Abbildungsverzeichnis</w:t>
      </w:r>
      <w:bookmarkEnd w:id="0"/>
      <w:bookmarkEnd w:id="1"/>
      <w:bookmarkEnd w:id="2"/>
    </w:p>
    <w:p w14:paraId="02280289" w14:textId="77777777" w:rsidR="003C5452" w:rsidRDefault="00303A91">
      <w:pPr>
        <w:pStyle w:val="Abbildungsverzeichnis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r>
        <w:fldChar w:fldCharType="begin"/>
      </w:r>
      <w:r>
        <w:instrText xml:space="preserve"> TOC \h \z \c "Abbildung" </w:instrText>
      </w:r>
      <w:r>
        <w:fldChar w:fldCharType="separate"/>
      </w:r>
      <w:hyperlink w:anchor="_Toc469411538" w:history="1">
        <w:r w:rsidR="003C5452" w:rsidRPr="00FA4847">
          <w:rPr>
            <w:rStyle w:val="Hyperlink"/>
            <w:noProof/>
          </w:rPr>
          <w:t>Abbildung 1 Pinguine</w:t>
        </w:r>
        <w:r w:rsidR="003C5452">
          <w:rPr>
            <w:noProof/>
            <w:webHidden/>
          </w:rPr>
          <w:tab/>
        </w:r>
        <w:r w:rsidR="003C5452">
          <w:rPr>
            <w:noProof/>
            <w:webHidden/>
          </w:rPr>
          <w:fldChar w:fldCharType="begin"/>
        </w:r>
        <w:r w:rsidR="003C5452">
          <w:rPr>
            <w:noProof/>
            <w:webHidden/>
          </w:rPr>
          <w:instrText xml:space="preserve"> PAGEREF _Toc469411538 \h </w:instrText>
        </w:r>
        <w:r w:rsidR="003C5452">
          <w:rPr>
            <w:noProof/>
            <w:webHidden/>
          </w:rPr>
        </w:r>
        <w:r w:rsidR="003C5452">
          <w:rPr>
            <w:noProof/>
            <w:webHidden/>
          </w:rPr>
          <w:fldChar w:fldCharType="separate"/>
        </w:r>
        <w:r w:rsidR="0026799B">
          <w:rPr>
            <w:noProof/>
            <w:webHidden/>
          </w:rPr>
          <w:t>3</w:t>
        </w:r>
        <w:r w:rsidR="003C5452">
          <w:rPr>
            <w:noProof/>
            <w:webHidden/>
          </w:rPr>
          <w:fldChar w:fldCharType="end"/>
        </w:r>
      </w:hyperlink>
    </w:p>
    <w:p w14:paraId="53F601FB" w14:textId="77777777" w:rsidR="003C5452" w:rsidRDefault="003C5452">
      <w:pPr>
        <w:pStyle w:val="Abbildungsverzeichnis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469411539" w:history="1">
        <w:r w:rsidRPr="00FA4847">
          <w:rPr>
            <w:rStyle w:val="Hyperlink"/>
            <w:noProof/>
          </w:rPr>
          <w:t>Abbildung 2 Koala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_Toc469411539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6799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FB6ED94" w14:textId="77777777" w:rsidR="00324A7C" w:rsidRDefault="00303A91" w:rsidP="00324A7C">
      <w:r>
        <w:fldChar w:fldCharType="end"/>
      </w:r>
    </w:p>
    <w:p w14:paraId="47C506C1" w14:textId="77777777" w:rsidR="00944A7E" w:rsidRPr="00BC5AC8" w:rsidRDefault="00944A7E" w:rsidP="00BC5AC8"/>
    <w:p w14:paraId="6CA0F898" w14:textId="77777777" w:rsidR="00944A7E" w:rsidRPr="00BC5AC8" w:rsidRDefault="00944A7E" w:rsidP="00BC5AC8">
      <w:pPr>
        <w:sectPr w:rsidR="00944A7E" w:rsidRPr="00BC5AC8" w:rsidSect="00975FA5">
          <w:footerReference w:type="even" r:id="rId9"/>
          <w:footerReference w:type="default" r:id="rId10"/>
          <w:pgSz w:w="11906" w:h="16838"/>
          <w:pgMar w:top="1418" w:right="1418" w:bottom="851" w:left="1418" w:header="709" w:footer="709" w:gutter="0"/>
          <w:pgNumType w:fmt="upperRoman"/>
          <w:cols w:space="708"/>
          <w:titlePg/>
          <w:docGrid w:linePitch="360"/>
        </w:sectPr>
      </w:pPr>
    </w:p>
    <w:p w14:paraId="766DE14B" w14:textId="77777777" w:rsidR="00303A91" w:rsidRDefault="00BA67C0" w:rsidP="00BA67C0">
      <w:pPr>
        <w:pStyle w:val="berschrift1"/>
      </w:pPr>
      <w:bookmarkStart w:id="3" w:name="_Toc173653190"/>
      <w:bookmarkStart w:id="4" w:name="_Toc173679528"/>
      <w:bookmarkStart w:id="5" w:name="_Toc174250764"/>
      <w:bookmarkStart w:id="6" w:name="_Toc174257379"/>
      <w:bookmarkStart w:id="7" w:name="_Toc477933120"/>
      <w:r>
        <w:lastRenderedPageBreak/>
        <w:t>Ein</w:t>
      </w:r>
      <w:r w:rsidR="00484899">
        <w:t>leit</w:t>
      </w:r>
      <w:r>
        <w:t>ung</w:t>
      </w:r>
      <w:bookmarkEnd w:id="3"/>
      <w:bookmarkEnd w:id="4"/>
      <w:bookmarkEnd w:id="5"/>
      <w:bookmarkEnd w:id="6"/>
      <w:bookmarkEnd w:id="7"/>
    </w:p>
    <w:p w14:paraId="7068E0AC" w14:textId="77777777" w:rsidR="005E41C6" w:rsidRPr="006F7801" w:rsidRDefault="00927AF4" w:rsidP="001D3787">
      <w:pPr>
        <w:rPr>
          <w:sz w:val="28"/>
        </w:rPr>
      </w:pPr>
      <w:r w:rsidRPr="00BF493B">
        <w:t>[</w:t>
      </w:r>
    </w:p>
    <w:p w14:paraId="02800C04" w14:textId="77777777" w:rsidR="00927AF4" w:rsidRPr="006F7801" w:rsidRDefault="00927AF4" w:rsidP="00927AF4">
      <w:pPr>
        <w:pStyle w:val="Listenabsatz"/>
        <w:numPr>
          <w:ilvl w:val="0"/>
          <w:numId w:val="19"/>
        </w:numPr>
        <w:spacing w:after="20"/>
        <w:ind w:left="213" w:hanging="213"/>
        <w:contextualSpacing w:val="0"/>
        <w:rPr>
          <w:sz w:val="22"/>
          <w:szCs w:val="18"/>
        </w:rPr>
      </w:pPr>
      <w:r w:rsidRPr="006F7801">
        <w:rPr>
          <w:b/>
          <w:sz w:val="22"/>
          <w:szCs w:val="18"/>
        </w:rPr>
        <w:t xml:space="preserve">Kontext </w:t>
      </w:r>
      <w:r w:rsidRPr="006F7801">
        <w:rPr>
          <w:sz w:val="22"/>
          <w:szCs w:val="18"/>
        </w:rPr>
        <w:t>klären: Voraussetzungen, Rahmen</w:t>
      </w:r>
      <w:r w:rsidRPr="006F7801">
        <w:rPr>
          <w:sz w:val="22"/>
          <w:szCs w:val="18"/>
        </w:rPr>
        <w:softHyphen/>
        <w:t>bedin</w:t>
      </w:r>
      <w:r w:rsidRPr="006F7801">
        <w:rPr>
          <w:sz w:val="22"/>
          <w:szCs w:val="18"/>
        </w:rPr>
        <w:softHyphen/>
        <w:t>gun</w:t>
      </w:r>
      <w:r w:rsidRPr="006F7801">
        <w:rPr>
          <w:sz w:val="22"/>
          <w:szCs w:val="18"/>
        </w:rPr>
        <w:softHyphen/>
        <w:t>gen, Relevanz, Quellenlage</w:t>
      </w:r>
      <w:r w:rsidR="00A80DFE" w:rsidRPr="006F7801">
        <w:rPr>
          <w:sz w:val="22"/>
          <w:szCs w:val="18"/>
        </w:rPr>
        <w:t xml:space="preserve">, ggf. persönliche </w:t>
      </w:r>
      <w:r w:rsidR="009B181B" w:rsidRPr="006F7801">
        <w:rPr>
          <w:sz w:val="22"/>
          <w:szCs w:val="18"/>
        </w:rPr>
        <w:t>‚</w:t>
      </w:r>
      <w:r w:rsidR="00A80DFE" w:rsidRPr="006F7801">
        <w:rPr>
          <w:sz w:val="22"/>
          <w:szCs w:val="18"/>
        </w:rPr>
        <w:t>Verwicklung</w:t>
      </w:r>
      <w:r w:rsidR="009B181B" w:rsidRPr="006F7801">
        <w:rPr>
          <w:sz w:val="22"/>
          <w:szCs w:val="18"/>
        </w:rPr>
        <w:t>‘</w:t>
      </w:r>
    </w:p>
    <w:p w14:paraId="0559ADBA" w14:textId="77777777" w:rsidR="00927AF4" w:rsidRPr="006F7801" w:rsidRDefault="00927AF4" w:rsidP="00927AF4">
      <w:pPr>
        <w:pStyle w:val="Listenabsatz"/>
        <w:numPr>
          <w:ilvl w:val="0"/>
          <w:numId w:val="19"/>
        </w:numPr>
        <w:spacing w:after="20"/>
        <w:ind w:left="213" w:hanging="213"/>
        <w:contextualSpacing w:val="0"/>
        <w:rPr>
          <w:sz w:val="22"/>
          <w:szCs w:val="18"/>
        </w:rPr>
      </w:pPr>
      <w:r w:rsidRPr="006F7801">
        <w:rPr>
          <w:b/>
          <w:sz w:val="22"/>
          <w:szCs w:val="18"/>
        </w:rPr>
        <w:t xml:space="preserve">Forschungsleitende Fragen </w:t>
      </w:r>
      <w:r w:rsidRPr="006F7801">
        <w:rPr>
          <w:sz w:val="22"/>
          <w:szCs w:val="18"/>
        </w:rPr>
        <w:t xml:space="preserve">und </w:t>
      </w:r>
      <w:r w:rsidRPr="006F7801">
        <w:rPr>
          <w:b/>
          <w:sz w:val="22"/>
          <w:szCs w:val="18"/>
        </w:rPr>
        <w:t xml:space="preserve">Ziele </w:t>
      </w:r>
      <w:r w:rsidRPr="006F7801">
        <w:rPr>
          <w:sz w:val="22"/>
          <w:szCs w:val="18"/>
        </w:rPr>
        <w:t xml:space="preserve">definieren! </w:t>
      </w:r>
      <w:r w:rsidRPr="006F7801">
        <w:rPr>
          <w:sz w:val="18"/>
          <w:szCs w:val="18"/>
        </w:rPr>
        <w:t>(Dies ist für alles Weitere zentral)</w:t>
      </w:r>
    </w:p>
    <w:p w14:paraId="5C6A7BDB" w14:textId="77777777" w:rsidR="00927AF4" w:rsidRPr="006F7801" w:rsidRDefault="00927AF4" w:rsidP="00927AF4">
      <w:pPr>
        <w:pStyle w:val="Listenabsatz"/>
        <w:numPr>
          <w:ilvl w:val="0"/>
          <w:numId w:val="19"/>
        </w:numPr>
        <w:spacing w:after="20"/>
        <w:ind w:left="213" w:hanging="213"/>
        <w:contextualSpacing w:val="0"/>
        <w:rPr>
          <w:sz w:val="22"/>
          <w:szCs w:val="18"/>
        </w:rPr>
      </w:pPr>
      <w:r w:rsidRPr="006F7801">
        <w:rPr>
          <w:b/>
          <w:sz w:val="22"/>
          <w:szCs w:val="18"/>
        </w:rPr>
        <w:t>Methodenwahl</w:t>
      </w:r>
      <w:r w:rsidRPr="006F7801">
        <w:rPr>
          <w:sz w:val="22"/>
          <w:szCs w:val="18"/>
        </w:rPr>
        <w:t xml:space="preserve"> vorstellen und begründen </w:t>
      </w:r>
      <w:r w:rsidRPr="006F7801">
        <w:rPr>
          <w:sz w:val="18"/>
          <w:szCs w:val="18"/>
        </w:rPr>
        <w:t>(Dies kann auch als eigenes Kapitel im Hauptteil erfolgen)</w:t>
      </w:r>
    </w:p>
    <w:p w14:paraId="7C1E75BD" w14:textId="77777777" w:rsidR="00927AF4" w:rsidRPr="006F7801" w:rsidRDefault="00927AF4" w:rsidP="00927AF4">
      <w:pPr>
        <w:pStyle w:val="Listenabsatz"/>
        <w:numPr>
          <w:ilvl w:val="0"/>
          <w:numId w:val="19"/>
        </w:numPr>
        <w:spacing w:after="20"/>
        <w:ind w:left="213" w:hanging="213"/>
        <w:contextualSpacing w:val="0"/>
        <w:rPr>
          <w:sz w:val="22"/>
          <w:szCs w:val="18"/>
        </w:rPr>
      </w:pPr>
      <w:r w:rsidRPr="006F7801">
        <w:rPr>
          <w:b/>
          <w:sz w:val="22"/>
          <w:szCs w:val="18"/>
        </w:rPr>
        <w:t xml:space="preserve">Anspruch </w:t>
      </w:r>
      <w:r w:rsidRPr="006F7801">
        <w:rPr>
          <w:sz w:val="22"/>
          <w:szCs w:val="18"/>
        </w:rPr>
        <w:t>klären: Validität, Objektivität, Reliabilität –</w:t>
      </w:r>
      <w:r w:rsidR="00123B95">
        <w:rPr>
          <w:sz w:val="22"/>
          <w:szCs w:val="18"/>
        </w:rPr>
        <w:t xml:space="preserve"> </w:t>
      </w:r>
      <w:r w:rsidRPr="006F7801">
        <w:rPr>
          <w:sz w:val="22"/>
          <w:szCs w:val="18"/>
        </w:rPr>
        <w:t>und Repräsentativität, Aktualität etc.?</w:t>
      </w:r>
    </w:p>
    <w:p w14:paraId="3797CF84" w14:textId="77777777" w:rsidR="005E41C6" w:rsidRDefault="00927AF4" w:rsidP="00927AF4">
      <w:pPr>
        <w:pStyle w:val="Listenabsatz"/>
        <w:numPr>
          <w:ilvl w:val="0"/>
          <w:numId w:val="19"/>
        </w:numPr>
        <w:spacing w:after="20"/>
        <w:ind w:left="213" w:hanging="213"/>
        <w:contextualSpacing w:val="0"/>
        <w:rPr>
          <w:sz w:val="22"/>
          <w:szCs w:val="18"/>
        </w:rPr>
      </w:pPr>
      <w:r w:rsidRPr="006F7801">
        <w:rPr>
          <w:b/>
          <w:sz w:val="22"/>
          <w:szCs w:val="18"/>
        </w:rPr>
        <w:t xml:space="preserve">Überblick </w:t>
      </w:r>
      <w:r w:rsidRPr="006F7801">
        <w:rPr>
          <w:sz w:val="22"/>
          <w:szCs w:val="18"/>
        </w:rPr>
        <w:t xml:space="preserve">zum Aufbau der Arbeit geben (Gliederung) </w:t>
      </w:r>
    </w:p>
    <w:p w14:paraId="5600DE88" w14:textId="77777777" w:rsidR="00123B95" w:rsidRPr="006F7801" w:rsidRDefault="00123B95" w:rsidP="00123B95">
      <w:pPr>
        <w:pStyle w:val="Listenabsatz"/>
        <w:spacing w:after="20"/>
        <w:ind w:left="213"/>
        <w:contextualSpacing w:val="0"/>
        <w:rPr>
          <w:sz w:val="22"/>
          <w:szCs w:val="18"/>
        </w:rPr>
      </w:pPr>
    </w:p>
    <w:p w14:paraId="7A65F09A" w14:textId="77777777" w:rsidR="001D3787" w:rsidRPr="00BF493B" w:rsidRDefault="001D3787" w:rsidP="001D3787">
      <w:r w:rsidRPr="00BF493B">
        <w:t>x</w:t>
      </w:r>
      <w:r w:rsidR="00123B95">
        <w:t>x</w:t>
      </w:r>
      <w:r w:rsidR="00E6529E" w:rsidRPr="00BF493B">
        <w:t xml:space="preserve"> „ich bin ein Zitat</w:t>
      </w:r>
      <w:r w:rsidR="00C60ECA" w:rsidRPr="00BF493B">
        <w:t xml:space="preserve"> von Sascha Lobo“ </w:t>
      </w:r>
      <w:sdt>
        <w:sdtPr>
          <w:id w:val="-364750601"/>
          <w:citation/>
        </w:sdtPr>
        <w:sdtContent>
          <w:r w:rsidR="000F75AE" w:rsidRPr="00BF493B">
            <w:fldChar w:fldCharType="begin"/>
          </w:r>
          <w:r w:rsidR="000F75AE" w:rsidRPr="00BF493B">
            <w:instrText xml:space="preserve">CITATION Lob09 \p 83 \l 1031 </w:instrText>
          </w:r>
          <w:r w:rsidR="000F75AE" w:rsidRPr="00BF493B">
            <w:fldChar w:fldCharType="separate"/>
          </w:r>
          <w:r w:rsidR="000F75AE" w:rsidRPr="00BF493B">
            <w:rPr>
              <w:noProof/>
            </w:rPr>
            <w:t>(Lobo, 2009, S. 83)</w:t>
          </w:r>
          <w:r w:rsidR="000F75AE" w:rsidRPr="00BF493B">
            <w:fldChar w:fldCharType="end"/>
          </w:r>
        </w:sdtContent>
      </w:sdt>
      <w:r w:rsidR="00123B95">
        <w:t xml:space="preserve"> xxx</w:t>
      </w:r>
    </w:p>
    <w:p w14:paraId="33CC450C" w14:textId="77777777" w:rsidR="001D3787" w:rsidRPr="00BF493B" w:rsidRDefault="001D3787" w:rsidP="001D3787">
      <w:r w:rsidRPr="00BF493B">
        <w:t>xx</w:t>
      </w:r>
      <w:r w:rsidR="00123B95">
        <w:t xml:space="preserve"> </w:t>
      </w:r>
      <w:proofErr w:type="spellStart"/>
      <w:r w:rsidR="00123B95">
        <w:t>xx</w:t>
      </w:r>
      <w:proofErr w:type="spellEnd"/>
      <w:r w:rsidR="00123B95">
        <w:t xml:space="preserve"> </w:t>
      </w:r>
      <w:proofErr w:type="spellStart"/>
      <w:r w:rsidR="00123B95">
        <w:t>xx</w:t>
      </w:r>
      <w:proofErr w:type="spellEnd"/>
      <w:r w:rsidR="00123B95">
        <w:t xml:space="preserve"> </w:t>
      </w:r>
      <w:proofErr w:type="spellStart"/>
      <w:r w:rsidR="00123B95">
        <w:t>xx</w:t>
      </w:r>
      <w:proofErr w:type="spellEnd"/>
      <w:r w:rsidR="00123B95">
        <w:t xml:space="preserve">  </w:t>
      </w:r>
      <w:r w:rsidR="00AA4E5F" w:rsidRPr="00BF493B">
        <w:t>„ich bin ein längeres Zitat</w:t>
      </w:r>
      <w:r w:rsidR="009923D1" w:rsidRPr="00BF493B">
        <w:t xml:space="preserve">, das über einen Seitenwechsel hinweg läuft, </w:t>
      </w:r>
      <w:r w:rsidR="00AA4E5F" w:rsidRPr="00BF493B">
        <w:t xml:space="preserve">von Umberto Eco“ </w:t>
      </w:r>
      <w:sdt>
        <w:sdtPr>
          <w:id w:val="-1802298959"/>
          <w:citation/>
        </w:sdtPr>
        <w:sdtContent>
          <w:r w:rsidR="00AA4E5F" w:rsidRPr="00BF493B">
            <w:fldChar w:fldCharType="begin"/>
          </w:r>
          <w:r w:rsidR="0072587E" w:rsidRPr="00BF493B">
            <w:instrText xml:space="preserve">CITATION EcoWissenschaftlichesArbeiten \p "135 f." \l 1031 </w:instrText>
          </w:r>
          <w:r w:rsidR="00AA4E5F" w:rsidRPr="00BF493B">
            <w:fldChar w:fldCharType="separate"/>
          </w:r>
          <w:r w:rsidR="0072587E" w:rsidRPr="00BF493B">
            <w:rPr>
              <w:noProof/>
            </w:rPr>
            <w:t>(Eco, 2007, S. 135 f.)</w:t>
          </w:r>
          <w:r w:rsidR="00AA4E5F" w:rsidRPr="00BF493B">
            <w:fldChar w:fldCharType="end"/>
          </w:r>
        </w:sdtContent>
      </w:sdt>
      <w:r w:rsidR="00AA4E5F" w:rsidRPr="00BF493B">
        <w:t xml:space="preserve"> </w:t>
      </w:r>
      <w:proofErr w:type="spellStart"/>
      <w:r w:rsidRPr="00BF493B">
        <w:t>xxxx</w:t>
      </w:r>
      <w:proofErr w:type="spellEnd"/>
      <w:r w:rsidRPr="00BF493B">
        <w:t xml:space="preserve"> </w:t>
      </w:r>
      <w:proofErr w:type="spellStart"/>
      <w:r w:rsidRPr="00BF493B">
        <w:t>xxxx</w:t>
      </w:r>
      <w:proofErr w:type="spellEnd"/>
    </w:p>
    <w:p w14:paraId="3E81B600" w14:textId="77777777" w:rsidR="009014C0" w:rsidRPr="00BF493B" w:rsidRDefault="00596D22" w:rsidP="001D3787">
      <w:r>
        <w:t>x</w:t>
      </w:r>
      <w:r w:rsidR="00793EFC">
        <w:t>x</w:t>
      </w:r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 w:rsidR="0000207C">
        <w:t xml:space="preserve"> </w:t>
      </w:r>
      <w:proofErr w:type="spellStart"/>
      <w:r w:rsidR="0000207C">
        <w:t>xx</w:t>
      </w:r>
      <w:proofErr w:type="spellEnd"/>
      <w:r w:rsidR="00793EFC">
        <w:t xml:space="preserve"> ich bin eine Entlehnung, </w:t>
      </w:r>
      <w:r>
        <w:t xml:space="preserve">also </w:t>
      </w:r>
      <w:r w:rsidR="00793EFC">
        <w:t>ein paraphrasierter</w:t>
      </w:r>
      <w:r>
        <w:t xml:space="preserve">, d. h. in eigenen Worten wiedergegebener </w:t>
      </w:r>
      <w:r w:rsidR="00793EFC">
        <w:t>Gedanke aus dem Buch von Ilse Harms und Heinz-Dirk Luckhardt</w:t>
      </w:r>
      <w:r w:rsidR="00ED3C53" w:rsidRPr="00BF493B">
        <w:t xml:space="preserve"> </w:t>
      </w:r>
      <w:sdt>
        <w:sdtPr>
          <w:id w:val="1145399095"/>
          <w:citation/>
        </w:sdtPr>
        <w:sdtContent>
          <w:r w:rsidR="00793EFC">
            <w:fldChar w:fldCharType="begin"/>
          </w:r>
          <w:r w:rsidR="00793EFC">
            <w:instrText xml:space="preserve"> CITATION Har09 \l 1031 </w:instrText>
          </w:r>
          <w:r w:rsidR="00793EFC">
            <w:fldChar w:fldCharType="separate"/>
          </w:r>
          <w:r w:rsidR="00793EFC">
            <w:rPr>
              <w:noProof/>
            </w:rPr>
            <w:t>(Harms &amp; Luckhardt, 2009)</w:t>
          </w:r>
          <w:r w:rsidR="00793EFC">
            <w:fldChar w:fldCharType="end"/>
          </w:r>
        </w:sdtContent>
      </w:sdt>
      <w:r>
        <w:t xml:space="preserve"> xx </w:t>
      </w:r>
      <w:proofErr w:type="spellStart"/>
      <w:r>
        <w:t>xx</w:t>
      </w:r>
      <w:proofErr w:type="spellEnd"/>
      <w:r>
        <w:t xml:space="preserve"> </w:t>
      </w:r>
      <w:proofErr w:type="spellStart"/>
      <w:r>
        <w:t>xx</w:t>
      </w:r>
      <w:proofErr w:type="spellEnd"/>
      <w:r>
        <w:t xml:space="preserve"> </w:t>
      </w:r>
    </w:p>
    <w:p w14:paraId="112FF346" w14:textId="77777777" w:rsidR="001D3787" w:rsidRPr="00BF493B" w:rsidRDefault="00927AF4" w:rsidP="001D3787">
      <w:r w:rsidRPr="00BF493B">
        <w:t>]</w:t>
      </w:r>
    </w:p>
    <w:p w14:paraId="77946CAA" w14:textId="77777777" w:rsidR="004D0263" w:rsidRDefault="00303A91" w:rsidP="00A53FD6">
      <w:r w:rsidRPr="00BF493B">
        <w:br w:type="page"/>
      </w:r>
    </w:p>
    <w:p w14:paraId="1419A45B" w14:textId="77777777" w:rsidR="007B4FED" w:rsidRDefault="00DA7CBC" w:rsidP="007B4FED">
      <w:pPr>
        <w:pStyle w:val="berschrift1"/>
      </w:pPr>
      <w:bookmarkStart w:id="8" w:name="_Toc477933121"/>
      <w:bookmarkStart w:id="9" w:name="_Toc174250769"/>
      <w:bookmarkStart w:id="10" w:name="_Toc174257384"/>
      <w:r>
        <w:lastRenderedPageBreak/>
        <w:t>Erstes Hauptkapitel</w:t>
      </w:r>
      <w:bookmarkEnd w:id="8"/>
    </w:p>
    <w:p w14:paraId="36C2EE6E" w14:textId="77777777" w:rsidR="00A23E02" w:rsidRPr="00A23E02" w:rsidRDefault="00A23E02" w:rsidP="00A23E02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6F41D4B7" w14:textId="77777777" w:rsidR="007B4FED" w:rsidRDefault="007B4FED" w:rsidP="007B4FED">
      <w:pPr>
        <w:pStyle w:val="berschrift2"/>
      </w:pPr>
      <w:bookmarkStart w:id="11" w:name="_Toc174250766"/>
      <w:bookmarkStart w:id="12" w:name="_Toc174257381"/>
      <w:bookmarkStart w:id="13" w:name="_Toc477933122"/>
      <w:r>
        <w:t xml:space="preserve">Erstes Unterkapitel des </w:t>
      </w:r>
      <w:r w:rsidR="00DA7CBC">
        <w:t>ersten Hauptkapitels</w:t>
      </w:r>
      <w:bookmarkEnd w:id="11"/>
      <w:bookmarkEnd w:id="12"/>
      <w:bookmarkEnd w:id="13"/>
    </w:p>
    <w:p w14:paraId="4B8A59C1" w14:textId="77777777" w:rsidR="009D1396" w:rsidRDefault="009D1396" w:rsidP="009D1396">
      <w:bookmarkStart w:id="14" w:name="_Toc174250767"/>
      <w:bookmarkStart w:id="15" w:name="_Toc174257382"/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15A222E6" w14:textId="77777777" w:rsidR="009D1396" w:rsidRPr="00C71895" w:rsidRDefault="009D1396" w:rsidP="009D1396">
      <w:pPr>
        <w:pStyle w:val="berschrift3"/>
      </w:pPr>
      <w:bookmarkStart w:id="16" w:name="_Toc477933123"/>
      <w:r>
        <w:t>Erstes Unter</w:t>
      </w:r>
      <w:r w:rsidR="00866F19">
        <w:t>unterkapitel</w:t>
      </w:r>
      <w:bookmarkEnd w:id="16"/>
    </w:p>
    <w:p w14:paraId="0821869C" w14:textId="77777777" w:rsidR="00A4013A" w:rsidRDefault="009D1396" w:rsidP="009D1396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</w:t>
      </w:r>
    </w:p>
    <w:p w14:paraId="0935B2DE" w14:textId="77777777" w:rsidR="00A4013A" w:rsidRDefault="00A4013A" w:rsidP="009D1396"/>
    <w:p w14:paraId="6C1B97DB" w14:textId="77777777" w:rsidR="00A4013A" w:rsidRDefault="007113D1" w:rsidP="009D1396">
      <w:r>
        <w:rPr>
          <w:noProof/>
        </w:rPr>
        <w:drawing>
          <wp:inline distT="0" distB="0" distL="0" distR="0" wp14:anchorId="1BAC2256" wp14:editId="35AE0B78">
            <wp:extent cx="1501140" cy="1127760"/>
            <wp:effectExtent l="0" t="0" r="3810" b="0"/>
            <wp:docPr id="1" name="Bild 1" descr="Pengu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nguin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DA903" w14:textId="77777777" w:rsidR="00AF0EB8" w:rsidRDefault="00AF0EB8" w:rsidP="00AF0EB8">
      <w:pPr>
        <w:pStyle w:val="Beschriftung"/>
        <w:rPr>
          <w:b w:val="0"/>
        </w:rPr>
      </w:pPr>
      <w:bookmarkStart w:id="17" w:name="_Toc469411538"/>
      <w:r>
        <w:t xml:space="preserve">Abbildung </w:t>
      </w:r>
      <w:fldSimple w:instr=" SEQ Abbildung \* ARABIC ">
        <w:r w:rsidR="00E02B76">
          <w:rPr>
            <w:noProof/>
          </w:rPr>
          <w:t>1</w:t>
        </w:r>
      </w:fldSimple>
      <w:r>
        <w:t xml:space="preserve"> </w:t>
      </w:r>
      <w:r w:rsidRPr="00101ED3">
        <w:rPr>
          <w:b w:val="0"/>
        </w:rPr>
        <w:t>Pinguine</w:t>
      </w:r>
      <w:bookmarkEnd w:id="17"/>
    </w:p>
    <w:p w14:paraId="3069CD0E" w14:textId="77777777" w:rsidR="00101ED3" w:rsidRPr="00101ED3" w:rsidRDefault="00101ED3" w:rsidP="00101ED3">
      <w:pPr>
        <w:rPr>
          <w:sz w:val="20"/>
          <w:szCs w:val="20"/>
        </w:rPr>
      </w:pPr>
      <w:r w:rsidRPr="00101ED3">
        <w:rPr>
          <w:sz w:val="20"/>
          <w:szCs w:val="20"/>
        </w:rPr>
        <w:t xml:space="preserve">Quelle: </w:t>
      </w:r>
      <w:r w:rsidR="007E01D7">
        <w:rPr>
          <w:sz w:val="20"/>
          <w:szCs w:val="20"/>
        </w:rPr>
        <w:t>National Geographic 2008: S. 13</w:t>
      </w:r>
    </w:p>
    <w:p w14:paraId="65EC5A64" w14:textId="77777777" w:rsidR="009D1396" w:rsidRDefault="009D1396" w:rsidP="009D1396"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37549308" w14:textId="77777777" w:rsidR="00866F19" w:rsidRPr="00C71895" w:rsidRDefault="00866F19" w:rsidP="00866F19">
      <w:pPr>
        <w:pStyle w:val="berschrift3"/>
      </w:pPr>
      <w:bookmarkStart w:id="18" w:name="_Toc477933124"/>
      <w:r>
        <w:t>Zweites Unterunterkapitel</w:t>
      </w:r>
      <w:bookmarkEnd w:id="18"/>
    </w:p>
    <w:p w14:paraId="4299788A" w14:textId="77777777" w:rsidR="009D1396" w:rsidRDefault="009D1396" w:rsidP="009D1396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14B22FC9" w14:textId="77777777" w:rsidR="009D1396" w:rsidRPr="00C71895" w:rsidRDefault="009D1396" w:rsidP="009D1396">
      <w:pPr>
        <w:pStyle w:val="berschrift3"/>
      </w:pPr>
      <w:bookmarkStart w:id="19" w:name="_Toc477933125"/>
      <w:r>
        <w:t>Drittes Unterunterkapitel</w:t>
      </w:r>
      <w:bookmarkEnd w:id="19"/>
      <w:r>
        <w:t xml:space="preserve"> </w:t>
      </w:r>
    </w:p>
    <w:p w14:paraId="12DFE9D8" w14:textId="77777777" w:rsidR="00A4013A" w:rsidRDefault="009D1396" w:rsidP="009D1396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</w:p>
    <w:p w14:paraId="331AC34F" w14:textId="77777777" w:rsidR="00A4013A" w:rsidRDefault="00A4013A" w:rsidP="009D1396"/>
    <w:p w14:paraId="24C37E40" w14:textId="77777777" w:rsidR="00AF0EB8" w:rsidRDefault="007113D1" w:rsidP="009D1396">
      <w:r>
        <w:rPr>
          <w:noProof/>
        </w:rPr>
        <w:drawing>
          <wp:inline distT="0" distB="0" distL="0" distR="0" wp14:anchorId="70FAC658" wp14:editId="5F98104F">
            <wp:extent cx="1813560" cy="1363980"/>
            <wp:effectExtent l="0" t="0" r="0" b="7620"/>
            <wp:docPr id="2" name="Bild 2" descr="Koa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al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F1AD6" w14:textId="77777777" w:rsidR="00AF0EB8" w:rsidRDefault="00AF0EB8" w:rsidP="00AF0EB8">
      <w:pPr>
        <w:pStyle w:val="Beschriftung"/>
      </w:pPr>
      <w:bookmarkStart w:id="20" w:name="_Toc469411539"/>
      <w:r>
        <w:t xml:space="preserve">Abbildung </w:t>
      </w:r>
      <w:fldSimple w:instr=" SEQ Abbildung \* ARABIC ">
        <w:r w:rsidR="00E02B76">
          <w:rPr>
            <w:noProof/>
          </w:rPr>
          <w:t>2</w:t>
        </w:r>
      </w:fldSimple>
      <w:r>
        <w:t xml:space="preserve"> Koala</w:t>
      </w:r>
      <w:bookmarkEnd w:id="20"/>
    </w:p>
    <w:p w14:paraId="76458FC8" w14:textId="77777777" w:rsidR="007E01D7" w:rsidRPr="00101ED3" w:rsidRDefault="007E01D7" w:rsidP="007E01D7">
      <w:pPr>
        <w:rPr>
          <w:sz w:val="20"/>
          <w:szCs w:val="20"/>
        </w:rPr>
      </w:pPr>
      <w:r w:rsidRPr="00101ED3">
        <w:rPr>
          <w:sz w:val="20"/>
          <w:szCs w:val="20"/>
        </w:rPr>
        <w:t xml:space="preserve">Quelle: </w:t>
      </w:r>
      <w:r>
        <w:rPr>
          <w:sz w:val="20"/>
          <w:szCs w:val="20"/>
        </w:rPr>
        <w:t>eigene Fotografie 2016</w:t>
      </w:r>
    </w:p>
    <w:p w14:paraId="65A9D83A" w14:textId="77777777" w:rsidR="009D1396" w:rsidRDefault="009D1396" w:rsidP="009D1396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3FD90A8D" w14:textId="77777777" w:rsidR="007B4FED" w:rsidRDefault="007B4FED" w:rsidP="007B4FED">
      <w:pPr>
        <w:pStyle w:val="berschrift2"/>
      </w:pPr>
      <w:bookmarkStart w:id="21" w:name="_Toc477933126"/>
      <w:r>
        <w:t xml:space="preserve">Zweites Unterkapitel des </w:t>
      </w:r>
      <w:r w:rsidR="00DA7CBC">
        <w:t>ersten Hauptkapitels</w:t>
      </w:r>
      <w:bookmarkEnd w:id="14"/>
      <w:bookmarkEnd w:id="15"/>
      <w:bookmarkEnd w:id="21"/>
    </w:p>
    <w:p w14:paraId="0476A921" w14:textId="77777777" w:rsidR="00866F19" w:rsidRDefault="00866F19" w:rsidP="00866F19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57430BA9" w14:textId="77777777" w:rsidR="00256465" w:rsidRPr="00256465" w:rsidRDefault="00256465" w:rsidP="00256465">
      <w:pPr>
        <w:pStyle w:val="berschrift3"/>
      </w:pPr>
      <w:bookmarkStart w:id="22" w:name="_Toc477933127"/>
      <w:r>
        <w:t>Erstes Unterunterkapitel</w:t>
      </w:r>
      <w:bookmarkEnd w:id="22"/>
    </w:p>
    <w:p w14:paraId="422346D5" w14:textId="77777777" w:rsidR="00866F19" w:rsidRDefault="00866F19" w:rsidP="00866F19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5E613D8E" w14:textId="77777777" w:rsidR="00866F19" w:rsidRPr="00C71895" w:rsidRDefault="00256465" w:rsidP="00866F19">
      <w:pPr>
        <w:pStyle w:val="berschrift3"/>
      </w:pPr>
      <w:bookmarkStart w:id="23" w:name="_Toc477933128"/>
      <w:r>
        <w:t>Zweites Unterunterkapitel</w:t>
      </w:r>
      <w:bookmarkEnd w:id="23"/>
    </w:p>
    <w:p w14:paraId="53836B2B" w14:textId="77777777" w:rsidR="00866F19" w:rsidRDefault="00866F19" w:rsidP="00866F19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73B330C0" w14:textId="77777777" w:rsidR="007B4FED" w:rsidRDefault="007B4FED" w:rsidP="007B4FED">
      <w:pPr>
        <w:pStyle w:val="berschrift2"/>
      </w:pPr>
      <w:bookmarkStart w:id="24" w:name="_Toc174250768"/>
      <w:bookmarkStart w:id="25" w:name="_Toc174257383"/>
      <w:bookmarkStart w:id="26" w:name="_Toc477933129"/>
      <w:r>
        <w:t xml:space="preserve">Drittes Unterkapitel des </w:t>
      </w:r>
      <w:r w:rsidR="00DA7CBC">
        <w:t>ersten Hauptkapitels</w:t>
      </w:r>
      <w:bookmarkEnd w:id="24"/>
      <w:bookmarkEnd w:id="25"/>
      <w:bookmarkEnd w:id="26"/>
    </w:p>
    <w:p w14:paraId="3C6237AD" w14:textId="77777777" w:rsidR="00866F19" w:rsidRDefault="00866F19" w:rsidP="00866F19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1EFEC057" w14:textId="77777777" w:rsidR="00866F19" w:rsidRPr="00C71895" w:rsidRDefault="00256465" w:rsidP="00866F19">
      <w:pPr>
        <w:pStyle w:val="berschrift3"/>
      </w:pPr>
      <w:bookmarkStart w:id="27" w:name="_Toc477933130"/>
      <w:r>
        <w:lastRenderedPageBreak/>
        <w:t>Erstes Unterunterkapitel</w:t>
      </w:r>
      <w:bookmarkEnd w:id="27"/>
    </w:p>
    <w:p w14:paraId="2E2590F0" w14:textId="77777777" w:rsidR="00866F19" w:rsidRDefault="00866F19" w:rsidP="00866F19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72361E07" w14:textId="77777777" w:rsidR="00866F19" w:rsidRPr="00C71895" w:rsidRDefault="00256465" w:rsidP="00866F19">
      <w:pPr>
        <w:pStyle w:val="berschrift3"/>
      </w:pPr>
      <w:bookmarkStart w:id="28" w:name="_Toc477933131"/>
      <w:r>
        <w:t>Zweites Unterunterkapitel</w:t>
      </w:r>
      <w:bookmarkEnd w:id="28"/>
    </w:p>
    <w:p w14:paraId="212AE064" w14:textId="77777777" w:rsidR="00526FAB" w:rsidRDefault="00866F19" w:rsidP="00866F19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</w:p>
    <w:p w14:paraId="04EF1ABF" w14:textId="77777777" w:rsidR="00866F19" w:rsidRPr="00C71895" w:rsidRDefault="00866F19" w:rsidP="00866F19">
      <w:pPr>
        <w:pStyle w:val="berschrift3"/>
      </w:pPr>
      <w:bookmarkStart w:id="29" w:name="_Toc477933132"/>
      <w:r>
        <w:t>Drittes Unteru</w:t>
      </w:r>
      <w:r w:rsidR="00256465">
        <w:t>nterkapitel</w:t>
      </w:r>
      <w:bookmarkEnd w:id="29"/>
    </w:p>
    <w:p w14:paraId="63E1D0A0" w14:textId="77777777" w:rsidR="00866F19" w:rsidRDefault="00866F19" w:rsidP="00866F19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690D6FA7" w14:textId="77777777" w:rsidR="00E56277" w:rsidRDefault="00E56277" w:rsidP="00E56277">
      <w:pPr>
        <w:pStyle w:val="berschrift4"/>
      </w:pPr>
      <w:r>
        <w:t>Erstes Unterunterunterkapitel</w:t>
      </w:r>
    </w:p>
    <w:p w14:paraId="4381383A" w14:textId="77777777" w:rsidR="00E56277" w:rsidRDefault="00E56277" w:rsidP="00E56277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4F56EBC0" w14:textId="77777777" w:rsidR="00E56277" w:rsidRDefault="00E56277" w:rsidP="00E56277">
      <w:pPr>
        <w:pStyle w:val="berschrift4"/>
      </w:pPr>
      <w:r>
        <w:t>Zweites Unterunterunterkapitel</w:t>
      </w:r>
    </w:p>
    <w:p w14:paraId="549F070E" w14:textId="77777777" w:rsidR="00E56277" w:rsidRDefault="00E56277" w:rsidP="00E56277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73DE89E9" w14:textId="77777777" w:rsidR="00526FAB" w:rsidRDefault="00526FAB" w:rsidP="00526FAB">
      <w:pPr>
        <w:pStyle w:val="berschrift5"/>
      </w:pPr>
      <w:r>
        <w:t>Erstes Unterunterunterunterkapitel</w:t>
      </w:r>
    </w:p>
    <w:p w14:paraId="3B5DAA14" w14:textId="77777777" w:rsidR="00526FAB" w:rsidRDefault="00526FAB" w:rsidP="00526FAB"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</w:t>
      </w:r>
    </w:p>
    <w:p w14:paraId="13529377" w14:textId="77777777" w:rsidR="00526FAB" w:rsidRDefault="00526FAB" w:rsidP="00526FAB">
      <w:r>
        <w:t xml:space="preserve">xx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61EFF9AC" w14:textId="77777777" w:rsidR="00526FAB" w:rsidRDefault="00526FAB" w:rsidP="00526FAB">
      <w:pPr>
        <w:pStyle w:val="berschrift5"/>
      </w:pPr>
      <w:r>
        <w:t>Zweites Unterunterunterunterkapitel</w:t>
      </w:r>
    </w:p>
    <w:p w14:paraId="4E4A133A" w14:textId="77777777" w:rsidR="00526FAB" w:rsidRDefault="00526FAB" w:rsidP="00526FAB"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</w:t>
      </w:r>
    </w:p>
    <w:p w14:paraId="0AD06673" w14:textId="77777777" w:rsidR="00526FAB" w:rsidRDefault="00526FAB" w:rsidP="00526FAB"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</w:p>
    <w:p w14:paraId="77F6FD1A" w14:textId="77777777" w:rsidR="00526FAB" w:rsidRDefault="00526FAB" w:rsidP="00526FAB">
      <w:pPr>
        <w:pStyle w:val="berschrift6"/>
      </w:pPr>
      <w:r>
        <w:lastRenderedPageBreak/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5958B88B" w14:textId="77777777" w:rsidR="00526FAB" w:rsidRDefault="00526FAB" w:rsidP="00526FAB"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</w:t>
      </w:r>
    </w:p>
    <w:p w14:paraId="3BAC8E21" w14:textId="77777777" w:rsidR="00526FAB" w:rsidRDefault="00526FAB" w:rsidP="00526FAB">
      <w:pPr>
        <w:pStyle w:val="berschrift6"/>
      </w:pP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65D55576" w14:textId="77777777" w:rsidR="00526FAB" w:rsidRDefault="00526FAB" w:rsidP="00526FAB"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</w:t>
      </w:r>
    </w:p>
    <w:p w14:paraId="443C8907" w14:textId="77777777" w:rsidR="00526FAB" w:rsidRDefault="00526FAB" w:rsidP="00526FAB">
      <w:pPr>
        <w:pStyle w:val="berschrift7"/>
      </w:pP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6161A05E" w14:textId="77777777" w:rsidR="00526FAB" w:rsidRDefault="00526FAB" w:rsidP="00526FAB"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79521348" w14:textId="77777777" w:rsidR="00526FAB" w:rsidRDefault="00526FAB" w:rsidP="00526FAB">
      <w:pPr>
        <w:pStyle w:val="berschrift8"/>
      </w:pPr>
      <w:proofErr w:type="spellStart"/>
      <w:r>
        <w:t>xxxx</w:t>
      </w:r>
      <w:proofErr w:type="spellEnd"/>
      <w:r>
        <w:t xml:space="preserve"> xxx</w:t>
      </w:r>
    </w:p>
    <w:p w14:paraId="5CBAA8E4" w14:textId="77777777" w:rsidR="00526FAB" w:rsidRDefault="00526FAB" w:rsidP="00526FAB">
      <w:pPr>
        <w:pStyle w:val="berschrift9"/>
      </w:pPr>
      <w:proofErr w:type="spellStart"/>
      <w:r>
        <w:t>xxxx</w:t>
      </w:r>
      <w:proofErr w:type="spellEnd"/>
    </w:p>
    <w:p w14:paraId="7FEE16B4" w14:textId="77777777" w:rsidR="00256465" w:rsidRPr="00C71895" w:rsidRDefault="00256465" w:rsidP="00256465">
      <w:pPr>
        <w:pStyle w:val="berschrift3"/>
      </w:pPr>
      <w:bookmarkStart w:id="30" w:name="_Toc477933133"/>
      <w:r>
        <w:t>Viertes Unterunterkapitel</w:t>
      </w:r>
      <w:bookmarkEnd w:id="30"/>
    </w:p>
    <w:p w14:paraId="6BE9FC76" w14:textId="77777777" w:rsidR="00256465" w:rsidRDefault="00256465" w:rsidP="00256465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0A872B7D" w14:textId="77777777" w:rsidR="004D682C" w:rsidRPr="00C71895" w:rsidRDefault="004D682C" w:rsidP="004D682C">
      <w:pPr>
        <w:pStyle w:val="berschrift3"/>
      </w:pPr>
      <w:bookmarkStart w:id="31" w:name="_Toc477933134"/>
      <w:r>
        <w:t>Fünftes Unterunterkapitel</w:t>
      </w:r>
      <w:bookmarkEnd w:id="31"/>
    </w:p>
    <w:p w14:paraId="7E9C0E2F" w14:textId="77777777" w:rsidR="004D682C" w:rsidRDefault="004D682C" w:rsidP="004D682C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43D90E9F" w14:textId="77777777" w:rsidR="004D682C" w:rsidRDefault="004D682C" w:rsidP="004D682C"/>
    <w:p w14:paraId="7912B2AA" w14:textId="77777777" w:rsidR="00CD23BC" w:rsidRDefault="00CD23BC" w:rsidP="007B4FED"/>
    <w:p w14:paraId="5D5D19D8" w14:textId="77777777" w:rsidR="00D82C44" w:rsidRDefault="00DA7CBC" w:rsidP="00D82C44">
      <w:pPr>
        <w:pStyle w:val="berschrift1"/>
      </w:pPr>
      <w:bookmarkStart w:id="32" w:name="_Toc477933135"/>
      <w:r>
        <w:lastRenderedPageBreak/>
        <w:t>Zweites Hauptkapitel</w:t>
      </w:r>
      <w:bookmarkEnd w:id="9"/>
      <w:bookmarkEnd w:id="10"/>
      <w:bookmarkEnd w:id="32"/>
    </w:p>
    <w:p w14:paraId="57B5577F" w14:textId="77777777" w:rsidR="00FF6CF7" w:rsidRDefault="00FF6CF7" w:rsidP="00FF6CF7">
      <w:pPr>
        <w:pStyle w:val="berschrift2"/>
      </w:pPr>
      <w:bookmarkStart w:id="33" w:name="_Toc477933136"/>
      <w:r>
        <w:t>Erstes Unterkapitel des zweiten Hauptkapitels</w:t>
      </w:r>
      <w:bookmarkEnd w:id="33"/>
    </w:p>
    <w:p w14:paraId="62EA8FC8" w14:textId="77777777" w:rsidR="006D5F36" w:rsidRPr="00C71895" w:rsidRDefault="006D5F36" w:rsidP="006D5F36">
      <w:pPr>
        <w:pStyle w:val="berschrift3"/>
      </w:pPr>
      <w:bookmarkStart w:id="34" w:name="_Toc477933137"/>
      <w:r>
        <w:t>Erstes Unterunterkapitel</w:t>
      </w:r>
      <w:bookmarkEnd w:id="34"/>
    </w:p>
    <w:p w14:paraId="5B9AD408" w14:textId="77777777" w:rsidR="006D5F36" w:rsidRDefault="006D5F36" w:rsidP="006D5F36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r w:rsidR="00D50C1A">
        <w:t>ABC</w:t>
      </w:r>
      <w:r w:rsidR="00303A91">
        <w:rPr>
          <w:rStyle w:val="Funotenzeichen"/>
        </w:rPr>
        <w:footnoteReference w:id="1"/>
      </w:r>
      <w:r w:rsidR="00303A91"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5DC511B8" w14:textId="77777777" w:rsidR="006D5F36" w:rsidRPr="00C71895" w:rsidRDefault="006D5F36" w:rsidP="006D5F36">
      <w:pPr>
        <w:pStyle w:val="berschrift3"/>
      </w:pPr>
      <w:bookmarkStart w:id="35" w:name="_Toc477933138"/>
      <w:r>
        <w:t>Zweites Unterunterkapitel</w:t>
      </w:r>
      <w:bookmarkEnd w:id="35"/>
    </w:p>
    <w:p w14:paraId="6C459F60" w14:textId="77777777" w:rsidR="006D5F36" w:rsidRDefault="006D5F36" w:rsidP="006D5F36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4600166B" w14:textId="77777777" w:rsidR="00FF6CF7" w:rsidRDefault="00FF6CF7" w:rsidP="00FF6CF7">
      <w:pPr>
        <w:pStyle w:val="berschrift2"/>
      </w:pPr>
      <w:bookmarkStart w:id="36" w:name="_Toc477933139"/>
      <w:r>
        <w:t>Zweites Unterkapitel des zweiten Hauptkapitels</w:t>
      </w:r>
      <w:bookmarkEnd w:id="36"/>
    </w:p>
    <w:p w14:paraId="0C68D9F8" w14:textId="77777777" w:rsidR="006D5F36" w:rsidRDefault="006D5F36" w:rsidP="006D5F36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2D7EC36E" w14:textId="77777777" w:rsidR="00FF6CF7" w:rsidRDefault="00FF6CF7" w:rsidP="00FF6CF7">
      <w:pPr>
        <w:pStyle w:val="berschrift2"/>
      </w:pPr>
      <w:bookmarkStart w:id="37" w:name="_Toc477933140"/>
      <w:r>
        <w:t>Drittes Unterkapitel des zweiten Hauptkapitels</w:t>
      </w:r>
      <w:bookmarkEnd w:id="37"/>
    </w:p>
    <w:p w14:paraId="731C1F9C" w14:textId="77777777" w:rsidR="006D5F36" w:rsidRDefault="006D5F36" w:rsidP="006D5F36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r w:rsidR="00601674">
        <w:t>DEF</w:t>
      </w:r>
      <w:r w:rsidR="00601674">
        <w:rPr>
          <w:rStyle w:val="Funotenzeichen"/>
        </w:rPr>
        <w:footnoteReference w:id="2"/>
      </w:r>
      <w:r w:rsidR="00601674"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18F59CE9" w14:textId="77777777" w:rsidR="00173361" w:rsidRDefault="00173361" w:rsidP="00173361">
      <w:pPr>
        <w:pStyle w:val="berschrift2"/>
      </w:pPr>
      <w:bookmarkStart w:id="38" w:name="_Toc477933141"/>
      <w:r>
        <w:t>Viertes Unterkapitel des zweiten Hauptkapitels</w:t>
      </w:r>
      <w:bookmarkEnd w:id="38"/>
    </w:p>
    <w:p w14:paraId="21914614" w14:textId="77777777" w:rsidR="006D5F36" w:rsidRDefault="006D5F36" w:rsidP="006D5F36"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lastRenderedPageBreak/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 w:rsidRPr="009D1396">
        <w:t xml:space="preserve"> </w:t>
      </w:r>
      <w:r>
        <w:t xml:space="preserve">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xxx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  <w:r>
        <w:t xml:space="preserve"> </w:t>
      </w:r>
      <w:proofErr w:type="spellStart"/>
      <w:r>
        <w:t>xxxx</w:t>
      </w:r>
      <w:proofErr w:type="spellEnd"/>
    </w:p>
    <w:p w14:paraId="5D3A1FEA" w14:textId="77777777" w:rsidR="00BD39B7" w:rsidRDefault="00BD39B7" w:rsidP="00BD39B7">
      <w:pPr>
        <w:pStyle w:val="berschrift1"/>
      </w:pPr>
      <w:bookmarkStart w:id="39" w:name="_Toc477933142"/>
      <w:r>
        <w:lastRenderedPageBreak/>
        <w:t>Fazit</w:t>
      </w:r>
      <w:bookmarkEnd w:id="39"/>
    </w:p>
    <w:p w14:paraId="19E74C1F" w14:textId="77777777" w:rsidR="00655F96" w:rsidRDefault="00CF4224" w:rsidP="00655F96">
      <w:r>
        <w:t xml:space="preserve">xxx </w:t>
      </w:r>
      <w:proofErr w:type="spellStart"/>
      <w:r>
        <w:t>xxxx</w:t>
      </w:r>
      <w:proofErr w:type="spellEnd"/>
      <w:r>
        <w:t xml:space="preserve"> </w:t>
      </w:r>
    </w:p>
    <w:p w14:paraId="595FFB41" w14:textId="77777777" w:rsidR="00655F96" w:rsidRDefault="00655F96" w:rsidP="00655F96">
      <w:pPr>
        <w:rPr>
          <w:szCs w:val="18"/>
        </w:rPr>
      </w:pPr>
      <w:r w:rsidRPr="00655F96">
        <w:rPr>
          <w:b/>
          <w:szCs w:val="18"/>
        </w:rPr>
        <w:t>Vergangenheit/Gegenwart</w:t>
      </w:r>
      <w:r w:rsidRPr="00655F96">
        <w:rPr>
          <w:szCs w:val="18"/>
        </w:rPr>
        <w:t xml:space="preserve">: Wurden die Ziele erreicht? </w:t>
      </w:r>
    </w:p>
    <w:p w14:paraId="5236DD14" w14:textId="77777777" w:rsidR="00655F96" w:rsidRDefault="00655F96" w:rsidP="00655F96">
      <w:pPr>
        <w:rPr>
          <w:szCs w:val="18"/>
        </w:rPr>
      </w:pPr>
      <w:r w:rsidRPr="00655F96">
        <w:rPr>
          <w:b/>
          <w:szCs w:val="18"/>
        </w:rPr>
        <w:t>Zukunft</w:t>
      </w:r>
      <w:r w:rsidRPr="00655F96">
        <w:rPr>
          <w:szCs w:val="18"/>
        </w:rPr>
        <w:t>: Wie kann es weitergehen?</w:t>
      </w:r>
    </w:p>
    <w:p w14:paraId="1DCC3AC2" w14:textId="77777777" w:rsidR="00655F96" w:rsidRPr="00655F96" w:rsidRDefault="00655F96" w:rsidP="00655F96">
      <w:pPr>
        <w:rPr>
          <w:szCs w:val="18"/>
        </w:rPr>
      </w:pPr>
      <w:r>
        <w:rPr>
          <w:szCs w:val="18"/>
        </w:rPr>
        <w:t xml:space="preserve">xxx </w:t>
      </w:r>
      <w:proofErr w:type="spellStart"/>
      <w:r>
        <w:rPr>
          <w:szCs w:val="18"/>
        </w:rPr>
        <w:t>xxxx</w:t>
      </w:r>
      <w:proofErr w:type="spellEnd"/>
    </w:p>
    <w:bookmarkStart w:id="40" w:name="_Toc477933143" w:displacedByCustomXml="next"/>
    <w:sdt>
      <w:sdtPr>
        <w:rPr>
          <w:rFonts w:cs="Times New Roman"/>
          <w:b w:val="0"/>
          <w:bCs w:val="0"/>
          <w:kern w:val="0"/>
          <w:sz w:val="22"/>
          <w:szCs w:val="24"/>
        </w:rPr>
        <w:id w:val="-943762823"/>
        <w:docPartObj>
          <w:docPartGallery w:val="Bibliographies"/>
          <w:docPartUnique/>
        </w:docPartObj>
      </w:sdtPr>
      <w:sdtContent>
        <w:p w14:paraId="3EF6ECEF" w14:textId="77777777" w:rsidR="0072587E" w:rsidRDefault="0072587E" w:rsidP="0007381C">
          <w:pPr>
            <w:pStyle w:val="berschrift1"/>
            <w:numPr>
              <w:ilvl w:val="0"/>
              <w:numId w:val="0"/>
            </w:numPr>
            <w:ind w:left="431" w:hanging="431"/>
          </w:pPr>
          <w:r>
            <w:t>Literaturverzeichnis</w:t>
          </w:r>
          <w:bookmarkEnd w:id="40"/>
        </w:p>
        <w:sdt>
          <w:sdtPr>
            <w:id w:val="111145805"/>
            <w:bibliography/>
          </w:sdtPr>
          <w:sdtContent>
            <w:p w14:paraId="21EC591A" w14:textId="77777777" w:rsidR="007A5757" w:rsidRDefault="0072587E" w:rsidP="007A5757">
              <w:pPr>
                <w:pStyle w:val="Literaturverzeichnis"/>
                <w:ind w:left="720" w:hanging="720"/>
                <w:rPr>
                  <w:noProof/>
                  <w:sz w:val="24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7A5757">
                <w:rPr>
                  <w:noProof/>
                </w:rPr>
                <w:t xml:space="preserve">Eco, U. (2007). </w:t>
              </w:r>
              <w:r w:rsidR="007A5757">
                <w:rPr>
                  <w:i/>
                  <w:iCs/>
                  <w:noProof/>
                </w:rPr>
                <w:t>Wie man eine wissenschaftliche Abschlußarbeit schreibt. Doktor-, Diplom- und Magisterarbeit in den Geistes- und Sozialwissenschaften.</w:t>
              </w:r>
              <w:r w:rsidR="007A5757">
                <w:rPr>
                  <w:noProof/>
                </w:rPr>
                <w:t xml:space="preserve"> Stuttgart: UTB.</w:t>
              </w:r>
            </w:p>
            <w:p w14:paraId="032310D7" w14:textId="77777777" w:rsidR="007A5757" w:rsidRDefault="007A5757" w:rsidP="007A5757">
              <w:pPr>
                <w:pStyle w:val="Literaturverzeichnis"/>
                <w:ind w:left="720" w:hanging="720"/>
                <w:rPr>
                  <w:noProof/>
                </w:rPr>
              </w:pPr>
              <w:r w:rsidRPr="00E02B76">
                <w:rPr>
                  <w:noProof/>
                  <w:lang w:val="en-US"/>
                </w:rPr>
                <w:t xml:space="preserve">Harms, I., &amp; Luckhardt, H.-D. (2009). </w:t>
              </w:r>
              <w:r>
                <w:rPr>
                  <w:i/>
                  <w:iCs/>
                  <w:noProof/>
                </w:rPr>
                <w:t>Einführung in die Informationswissenschaft.</w:t>
              </w:r>
              <w:r>
                <w:rPr>
                  <w:noProof/>
                </w:rPr>
                <w:t xml:space="preserve"> Abgerufen am 25. 11 2016 von http://is.uni-sb.de/studium/handbuch</w:t>
              </w:r>
            </w:p>
            <w:p w14:paraId="7349CC23" w14:textId="77777777" w:rsidR="007A5757" w:rsidRDefault="007A5757" w:rsidP="007A5757">
              <w:pPr>
                <w:pStyle w:val="Literaturverzeichnis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Lobo, S. (2009). Frank Schirrmacher und der Kulturpessimismus. Eine Gegenrede 50/2009. </w:t>
              </w:r>
              <w:r>
                <w:rPr>
                  <w:i/>
                  <w:iCs/>
                  <w:noProof/>
                </w:rPr>
                <w:t>Der Spiegel, 50</w:t>
              </w:r>
              <w:r>
                <w:rPr>
                  <w:noProof/>
                </w:rPr>
                <w:t>, S. 82-84.</w:t>
              </w:r>
            </w:p>
            <w:p w14:paraId="71295838" w14:textId="77777777" w:rsidR="0072587E" w:rsidRDefault="0072587E" w:rsidP="007A5757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A2A56B3" w14:textId="77777777" w:rsidR="0072587E" w:rsidRPr="00BC5AC8" w:rsidRDefault="0072587E" w:rsidP="0072587E"/>
    <w:p w14:paraId="254D02B2" w14:textId="77777777" w:rsidR="00211584" w:rsidRDefault="00211584" w:rsidP="00EC76AA">
      <w:pPr>
        <w:pStyle w:val="litverz"/>
        <w:rPr>
          <w:u w:val="single"/>
        </w:rPr>
      </w:pPr>
    </w:p>
    <w:p w14:paraId="166D2F33" w14:textId="77777777" w:rsidR="00C60ECA" w:rsidRPr="00840EAC" w:rsidRDefault="00C60ECA" w:rsidP="00EC76AA">
      <w:pPr>
        <w:pStyle w:val="litverz"/>
      </w:pPr>
    </w:p>
    <w:p w14:paraId="75B86468" w14:textId="77777777" w:rsidR="00211584" w:rsidRPr="00840EAC" w:rsidRDefault="00211584" w:rsidP="00BC5AC8"/>
    <w:p w14:paraId="3DF0E26B" w14:textId="77777777" w:rsidR="00211584" w:rsidRPr="00BC5AC8" w:rsidRDefault="00ED3B0B" w:rsidP="00211584">
      <w:pPr>
        <w:pStyle w:val="myberschrift1"/>
      </w:pPr>
      <w:bookmarkStart w:id="41" w:name="_Toc174257393"/>
      <w:r>
        <w:br w:type="page"/>
      </w:r>
      <w:bookmarkStart w:id="42" w:name="_Toc477933144"/>
      <w:r w:rsidR="00211584">
        <w:lastRenderedPageBreak/>
        <w:t>Anhang</w:t>
      </w:r>
      <w:bookmarkEnd w:id="41"/>
      <w:bookmarkEnd w:id="42"/>
    </w:p>
    <w:p w14:paraId="5D2AE747" w14:textId="77777777" w:rsidR="002337AC" w:rsidRPr="00657864" w:rsidRDefault="002337AC" w:rsidP="002337AC">
      <w:pPr>
        <w:jc w:val="left"/>
      </w:pPr>
      <w:r w:rsidRPr="00657864">
        <w:t xml:space="preserve">[ evtl. </w:t>
      </w:r>
      <w:r w:rsidR="00A43320" w:rsidRPr="00657864">
        <w:t xml:space="preserve">Anhänge </w:t>
      </w:r>
      <w:r w:rsidRPr="00657864">
        <w:t>]</w:t>
      </w:r>
    </w:p>
    <w:p w14:paraId="51F788C7" w14:textId="77777777" w:rsidR="00B540D5" w:rsidRDefault="00432A16" w:rsidP="002337AC">
      <w:pPr>
        <w:jc w:val="left"/>
      </w:pPr>
      <w:r>
        <w:br w:type="page"/>
      </w:r>
    </w:p>
    <w:p w14:paraId="2047090B" w14:textId="77777777" w:rsidR="00432A16" w:rsidRPr="00432A16" w:rsidRDefault="00432A16" w:rsidP="002337AC">
      <w:pPr>
        <w:pStyle w:val="myberschrift1"/>
      </w:pPr>
      <w:bookmarkStart w:id="43" w:name="_Toc477933145"/>
      <w:r w:rsidRPr="00432A16">
        <w:lastRenderedPageBreak/>
        <w:t>Eidesstattliche Erklärung</w:t>
      </w:r>
      <w:bookmarkEnd w:id="43"/>
    </w:p>
    <w:p w14:paraId="6032C129" w14:textId="77777777" w:rsidR="00A43320" w:rsidRPr="00657864" w:rsidRDefault="00A43320" w:rsidP="00A43320">
      <w:pPr>
        <w:jc w:val="left"/>
      </w:pPr>
      <w:r w:rsidRPr="00657864">
        <w:t>[ nur bei der Bachelor</w:t>
      </w:r>
      <w:r w:rsidR="000B035B" w:rsidRPr="00657864">
        <w:t>-/Master</w:t>
      </w:r>
      <w:r w:rsidRPr="00657864">
        <w:t>arbeit erforderlich ]</w:t>
      </w:r>
    </w:p>
    <w:p w14:paraId="16293DC1" w14:textId="77777777" w:rsidR="00432A16" w:rsidRDefault="00432A16" w:rsidP="00BC5AC8"/>
    <w:p w14:paraId="4732D241" w14:textId="77777777" w:rsidR="00DF7DD7" w:rsidRDefault="00DF7DD7" w:rsidP="00BC5AC8"/>
    <w:p w14:paraId="03B8E9D9" w14:textId="77777777" w:rsidR="00624721" w:rsidRDefault="00432A16" w:rsidP="00BC5AC8">
      <w:r>
        <w:t>Hiermit erkläre ich an Eides Statt, dass ich die vorliegende Arbeit selbstständig und ohne Benutzung anderer als der angegeben</w:t>
      </w:r>
      <w:r w:rsidR="00624721">
        <w:t>en Hilfsmittel angefertigt habe.</w:t>
      </w:r>
      <w:r>
        <w:t xml:space="preserve"> </w:t>
      </w:r>
      <w:r w:rsidR="00624721">
        <w:t xml:space="preserve">Alle </w:t>
      </w:r>
      <w:r>
        <w:t xml:space="preserve">aus fremden Quellen direkt oder indirekt übernommenen </w:t>
      </w:r>
      <w:r w:rsidR="00624721">
        <w:t xml:space="preserve">Zitate und </w:t>
      </w:r>
      <w:r>
        <w:t xml:space="preserve">Gedanken sind als solche kenntlich gemacht. </w:t>
      </w:r>
    </w:p>
    <w:p w14:paraId="67EFE253" w14:textId="77777777" w:rsidR="00624721" w:rsidRDefault="00624721" w:rsidP="00BC5AC8"/>
    <w:p w14:paraId="78CA88B4" w14:textId="77777777" w:rsidR="00432A16" w:rsidRDefault="00624721" w:rsidP="00BC5AC8">
      <w:r>
        <w:t>Weiterhin erkläre ich an Eides Statt, dass d</w:t>
      </w:r>
      <w:r w:rsidR="00432A16">
        <w:t>ie Arbeit bisher in gleicher oder ähnlicher Form keiner anderen Prüfungsbehörde vorgelegt und auch noch nicht veröffentlicht</w:t>
      </w:r>
      <w:r>
        <w:t xml:space="preserve"> wurde</w:t>
      </w:r>
      <w:r w:rsidR="00432A16">
        <w:t>.</w:t>
      </w:r>
    </w:p>
    <w:p w14:paraId="0CEB5994" w14:textId="77777777" w:rsidR="00432A16" w:rsidRDefault="00432A16" w:rsidP="00BC5AC8"/>
    <w:p w14:paraId="3BD843BB" w14:textId="77777777" w:rsidR="00B540D5" w:rsidRDefault="00B540D5" w:rsidP="00BC5AC8"/>
    <w:p w14:paraId="72AB22EA" w14:textId="77777777" w:rsidR="00B540D5" w:rsidRDefault="00B540D5" w:rsidP="00BC5AC8"/>
    <w:tbl>
      <w:tblPr>
        <w:tblW w:w="0" w:type="auto"/>
        <w:tblCellMar>
          <w:left w:w="28" w:type="dxa"/>
        </w:tblCellMar>
        <w:tblLook w:val="01E0" w:firstRow="1" w:lastRow="1" w:firstColumn="1" w:lastColumn="1" w:noHBand="0" w:noVBand="0"/>
      </w:tblPr>
      <w:tblGrid>
        <w:gridCol w:w="3686"/>
        <w:gridCol w:w="1501"/>
        <w:gridCol w:w="2043"/>
      </w:tblGrid>
      <w:tr w:rsidR="001E72A7" w14:paraId="7EAD2973" w14:textId="77777777" w:rsidTr="000B035B"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75DE0" w14:textId="77777777" w:rsidR="001E72A7" w:rsidRDefault="001E72A7" w:rsidP="006B3ED6">
            <w:pPr>
              <w:jc w:val="left"/>
            </w:pPr>
          </w:p>
        </w:tc>
        <w:tc>
          <w:tcPr>
            <w:tcW w:w="1501" w:type="dxa"/>
            <w:shd w:val="clear" w:color="auto" w:fill="auto"/>
            <w:vAlign w:val="center"/>
          </w:tcPr>
          <w:p w14:paraId="5A891F62" w14:textId="77777777" w:rsidR="001E72A7" w:rsidRDefault="001E72A7" w:rsidP="006B3ED6">
            <w:pPr>
              <w:spacing w:line="240" w:lineRule="auto"/>
              <w:jc w:val="center"/>
            </w:pPr>
            <w:r>
              <w:t>, den</w:t>
            </w:r>
          </w:p>
        </w:tc>
        <w:tc>
          <w:tcPr>
            <w:tcW w:w="20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85D79B" w14:textId="77777777" w:rsidR="001E72A7" w:rsidRDefault="001E72A7" w:rsidP="006B3ED6">
            <w:pPr>
              <w:jc w:val="left"/>
            </w:pPr>
          </w:p>
        </w:tc>
      </w:tr>
      <w:tr w:rsidR="001E72A7" w:rsidRPr="006B3ED6" w14:paraId="49B026AD" w14:textId="77777777" w:rsidTr="000B035B">
        <w:tc>
          <w:tcPr>
            <w:tcW w:w="3686" w:type="dxa"/>
            <w:tcBorders>
              <w:top w:val="single" w:sz="4" w:space="0" w:color="auto"/>
            </w:tcBorders>
            <w:shd w:val="clear" w:color="auto" w:fill="auto"/>
          </w:tcPr>
          <w:p w14:paraId="541C204E" w14:textId="77777777" w:rsidR="001E72A7" w:rsidRPr="006B3ED6" w:rsidRDefault="001E72A7" w:rsidP="006B3ED6">
            <w:pPr>
              <w:spacing w:before="80"/>
              <w:jc w:val="center"/>
              <w:rPr>
                <w:sz w:val="18"/>
                <w:szCs w:val="18"/>
              </w:rPr>
            </w:pPr>
            <w:r w:rsidRPr="006B3ED6">
              <w:rPr>
                <w:sz w:val="18"/>
                <w:szCs w:val="18"/>
              </w:rPr>
              <w:t>(Ort)</w:t>
            </w:r>
          </w:p>
        </w:tc>
        <w:tc>
          <w:tcPr>
            <w:tcW w:w="1501" w:type="dxa"/>
            <w:shd w:val="clear" w:color="auto" w:fill="auto"/>
          </w:tcPr>
          <w:p w14:paraId="56103005" w14:textId="77777777" w:rsidR="001E72A7" w:rsidRPr="006B3ED6" w:rsidRDefault="001E72A7" w:rsidP="006B3ED6">
            <w:pPr>
              <w:spacing w:before="80"/>
              <w:jc w:val="center"/>
              <w:rPr>
                <w:sz w:val="18"/>
                <w:szCs w:val="18"/>
              </w:rPr>
            </w:pPr>
          </w:p>
        </w:tc>
        <w:tc>
          <w:tcPr>
            <w:tcW w:w="2043" w:type="dxa"/>
            <w:tcBorders>
              <w:top w:val="single" w:sz="4" w:space="0" w:color="auto"/>
            </w:tcBorders>
            <w:shd w:val="clear" w:color="auto" w:fill="auto"/>
          </w:tcPr>
          <w:p w14:paraId="460F07EF" w14:textId="77777777" w:rsidR="001E72A7" w:rsidRPr="006B3ED6" w:rsidRDefault="001E72A7" w:rsidP="006B3ED6">
            <w:pPr>
              <w:spacing w:before="80"/>
              <w:jc w:val="center"/>
              <w:rPr>
                <w:sz w:val="18"/>
                <w:szCs w:val="18"/>
              </w:rPr>
            </w:pPr>
            <w:r w:rsidRPr="006B3ED6">
              <w:rPr>
                <w:sz w:val="18"/>
                <w:szCs w:val="18"/>
              </w:rPr>
              <w:t>(Datum)</w:t>
            </w:r>
          </w:p>
        </w:tc>
      </w:tr>
    </w:tbl>
    <w:p w14:paraId="05C8A64C" w14:textId="77777777" w:rsidR="00C17F47" w:rsidRDefault="00C17F47"/>
    <w:p w14:paraId="7DA07737" w14:textId="77777777" w:rsidR="00C17F47" w:rsidRDefault="00C17F47"/>
    <w:p w14:paraId="100A6F5F" w14:textId="77777777" w:rsidR="00E15F40" w:rsidRDefault="00E15F40"/>
    <w:p w14:paraId="7B5F42AF" w14:textId="77777777" w:rsidR="00C17F47" w:rsidRDefault="00C17F47"/>
    <w:tbl>
      <w:tblPr>
        <w:tblW w:w="0" w:type="auto"/>
        <w:tblCellMar>
          <w:left w:w="28" w:type="dxa"/>
        </w:tblCellMar>
        <w:tblLook w:val="01E0" w:firstRow="1" w:lastRow="1" w:firstColumn="1" w:lastColumn="1" w:noHBand="0" w:noVBand="0"/>
      </w:tblPr>
      <w:tblGrid>
        <w:gridCol w:w="6688"/>
      </w:tblGrid>
      <w:tr w:rsidR="00E15F40" w:rsidRPr="006B3ED6" w14:paraId="3ABE46F5" w14:textId="77777777" w:rsidTr="006B3ED6">
        <w:tc>
          <w:tcPr>
            <w:tcW w:w="6688" w:type="dxa"/>
            <w:tcBorders>
              <w:top w:val="single" w:sz="4" w:space="0" w:color="auto"/>
            </w:tcBorders>
            <w:shd w:val="clear" w:color="auto" w:fill="auto"/>
          </w:tcPr>
          <w:p w14:paraId="108E361A" w14:textId="77777777" w:rsidR="00E15F40" w:rsidRPr="006B3ED6" w:rsidRDefault="00E15F40" w:rsidP="006B3ED6">
            <w:pPr>
              <w:spacing w:before="80"/>
              <w:jc w:val="center"/>
              <w:rPr>
                <w:sz w:val="18"/>
                <w:szCs w:val="18"/>
              </w:rPr>
            </w:pPr>
            <w:r w:rsidRPr="006B3ED6">
              <w:rPr>
                <w:sz w:val="18"/>
                <w:szCs w:val="18"/>
              </w:rPr>
              <w:t>(Verfasser/in der Arbeit)</w:t>
            </w:r>
          </w:p>
        </w:tc>
      </w:tr>
    </w:tbl>
    <w:p w14:paraId="30B4F1BB" w14:textId="77777777" w:rsidR="00432A16" w:rsidRPr="00BC5AC8" w:rsidRDefault="00432A16" w:rsidP="00BC5AC8"/>
    <w:sectPr w:rsidR="00432A16" w:rsidRPr="00BC5AC8" w:rsidSect="00E66E94">
      <w:footerReference w:type="default" r:id="rId13"/>
      <w:headerReference w:type="first" r:id="rId14"/>
      <w:footerReference w:type="first" r:id="rId15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5679D" w14:textId="77777777" w:rsidR="00661B18" w:rsidRDefault="00661B18">
      <w:r>
        <w:separator/>
      </w:r>
    </w:p>
  </w:endnote>
  <w:endnote w:type="continuationSeparator" w:id="0">
    <w:p w14:paraId="19B838B3" w14:textId="77777777" w:rsidR="00661B18" w:rsidRDefault="0066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1CC0" w14:textId="77777777" w:rsidR="00DB48F1" w:rsidRDefault="00DB48F1" w:rsidP="00F7467D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F4BB003" w14:textId="77777777" w:rsidR="00DB48F1" w:rsidRDefault="00DB48F1" w:rsidP="00F7467D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6B536" w14:textId="77777777" w:rsidR="00DB48F1" w:rsidRDefault="00DB48F1" w:rsidP="00F801F6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E66E94">
      <w:rPr>
        <w:rStyle w:val="Seitenzahl"/>
        <w:noProof/>
      </w:rPr>
      <w:t>III</w:t>
    </w:r>
    <w:r>
      <w:rPr>
        <w:rStyle w:val="Seitenzahl"/>
      </w:rPr>
      <w:fldChar w:fldCharType="end"/>
    </w:r>
  </w:p>
  <w:p w14:paraId="2F328F04" w14:textId="77777777" w:rsidR="00DB48F1" w:rsidRDefault="00DB48F1" w:rsidP="00975FA5">
    <w:pPr>
      <w:pStyle w:val="Fuzeile"/>
      <w:ind w:right="-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46575" w14:textId="77777777" w:rsidR="00DB48F1" w:rsidRPr="000449C2" w:rsidRDefault="000449C2" w:rsidP="000449C2">
    <w:pPr>
      <w:pStyle w:val="Fuzeile"/>
      <w:jc w:val="right"/>
      <w:rPr>
        <w:sz w:val="18"/>
        <w:szCs w:val="18"/>
      </w:rPr>
    </w:pPr>
    <w:r>
      <w:tab/>
    </w:r>
    <w:r w:rsidRPr="00D04A1D">
      <w:rPr>
        <w:rStyle w:val="Seitenzahl"/>
        <w:sz w:val="18"/>
        <w:szCs w:val="18"/>
      </w:rPr>
      <w:t xml:space="preserve">S. </w:t>
    </w:r>
    <w:r w:rsidRPr="00D04A1D">
      <w:rPr>
        <w:rStyle w:val="Seitenzahl"/>
        <w:sz w:val="18"/>
        <w:szCs w:val="18"/>
      </w:rPr>
      <w:fldChar w:fldCharType="begin"/>
    </w:r>
    <w:r w:rsidRPr="00D04A1D">
      <w:rPr>
        <w:rStyle w:val="Seitenzahl"/>
        <w:sz w:val="18"/>
        <w:szCs w:val="18"/>
      </w:rPr>
      <w:instrText xml:space="preserve">PAGE  </w:instrText>
    </w:r>
    <w:r w:rsidRPr="00D04A1D">
      <w:rPr>
        <w:rStyle w:val="Seitenzahl"/>
        <w:sz w:val="18"/>
        <w:szCs w:val="18"/>
      </w:rPr>
      <w:fldChar w:fldCharType="separate"/>
    </w:r>
    <w:r w:rsidR="00E66E94">
      <w:rPr>
        <w:rStyle w:val="Seitenzahl"/>
        <w:noProof/>
        <w:sz w:val="18"/>
        <w:szCs w:val="18"/>
      </w:rPr>
      <w:t>14</w:t>
    </w:r>
    <w:r w:rsidRPr="00D04A1D">
      <w:rPr>
        <w:rStyle w:val="Seitenzahl"/>
        <w:sz w:val="18"/>
        <w:szCs w:val="18"/>
      </w:rPr>
      <w:fldChar w:fldCharType="end"/>
    </w:r>
    <w:r w:rsidRPr="00D04A1D">
      <w:rPr>
        <w:rStyle w:val="Seitenzahl"/>
        <w:sz w:val="18"/>
        <w:szCs w:val="18"/>
      </w:rPr>
      <w:t xml:space="preserve"> / </w:t>
    </w:r>
    <w:r w:rsidRPr="00D04A1D">
      <w:rPr>
        <w:rStyle w:val="Seitenzahl"/>
        <w:sz w:val="18"/>
        <w:szCs w:val="18"/>
      </w:rPr>
      <w:fldChar w:fldCharType="begin"/>
    </w:r>
    <w:r w:rsidRPr="00D04A1D">
      <w:rPr>
        <w:rStyle w:val="Seitenzahl"/>
        <w:sz w:val="18"/>
        <w:szCs w:val="18"/>
      </w:rPr>
      <w:instrText xml:space="preserve"> NUMPAGES </w:instrText>
    </w:r>
    <w:r w:rsidRPr="00D04A1D">
      <w:rPr>
        <w:rStyle w:val="Seitenzahl"/>
        <w:sz w:val="18"/>
        <w:szCs w:val="18"/>
      </w:rPr>
      <w:fldChar w:fldCharType="separate"/>
    </w:r>
    <w:r w:rsidR="00E66E94">
      <w:rPr>
        <w:rStyle w:val="Seitenzahl"/>
        <w:noProof/>
        <w:sz w:val="18"/>
        <w:szCs w:val="18"/>
      </w:rPr>
      <w:t>14</w:t>
    </w:r>
    <w:r w:rsidRPr="00D04A1D">
      <w:rPr>
        <w:rStyle w:val="Seitenzahl"/>
        <w:sz w:val="18"/>
        <w:szCs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48D5" w14:textId="77777777" w:rsidR="00DB48F1" w:rsidRDefault="00DB48F1" w:rsidP="00F801F6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14:paraId="0DC9B4A7" w14:textId="77777777" w:rsidR="00DB48F1" w:rsidRPr="00D82C44" w:rsidRDefault="00DB48F1" w:rsidP="00D82C44">
    <w:pPr>
      <w:pStyle w:val="Fuzeile"/>
      <w:tabs>
        <w:tab w:val="clear" w:pos="9072"/>
        <w:tab w:val="right" w:pos="8525"/>
      </w:tabs>
      <w:ind w:right="360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02A62" w14:textId="77777777" w:rsidR="00661B18" w:rsidRDefault="00661B18">
      <w:r>
        <w:separator/>
      </w:r>
    </w:p>
  </w:footnote>
  <w:footnote w:type="continuationSeparator" w:id="0">
    <w:p w14:paraId="04FA0A7A" w14:textId="77777777" w:rsidR="00661B18" w:rsidRDefault="00661B18">
      <w:r>
        <w:continuationSeparator/>
      </w:r>
    </w:p>
  </w:footnote>
  <w:footnote w:id="1">
    <w:p w14:paraId="478A149B" w14:textId="77777777" w:rsidR="00303A91" w:rsidRPr="00601674" w:rsidRDefault="00303A91" w:rsidP="002A23EC">
      <w:pPr>
        <w:pStyle w:val="Funotentext"/>
        <w:rPr>
          <w:lang w:val="en-US"/>
        </w:rPr>
      </w:pPr>
      <w:r w:rsidRPr="0025293D">
        <w:rPr>
          <w:rStyle w:val="Funotenzeichen"/>
        </w:rPr>
        <w:footnoteRef/>
      </w:r>
      <w:r w:rsidRPr="002A23EC">
        <w:t xml:space="preserve"> </w:t>
      </w:r>
      <w:r w:rsidR="002A23EC" w:rsidRPr="00601674">
        <w:rPr>
          <w:lang w:val="en-US"/>
        </w:rPr>
        <w:t>xxx xxx</w:t>
      </w:r>
    </w:p>
  </w:footnote>
  <w:footnote w:id="2">
    <w:p w14:paraId="174555D4" w14:textId="77777777" w:rsidR="00601674" w:rsidRPr="00601674" w:rsidRDefault="00601674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601674">
        <w:rPr>
          <w:lang w:val="en-US"/>
        </w:rPr>
        <w:t xml:space="preserve"> xxx xxx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725AF" w14:textId="77777777" w:rsidR="00DB48F1" w:rsidRDefault="00DB48F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172B2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61A52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51893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4270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9B8A05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1259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9698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0B0CEF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40270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E9A19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726F4"/>
    <w:multiLevelType w:val="hybridMultilevel"/>
    <w:tmpl w:val="4CB41C8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6B3DCB"/>
    <w:multiLevelType w:val="multilevel"/>
    <w:tmpl w:val="78D4F740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0FAF701F"/>
    <w:multiLevelType w:val="hybridMultilevel"/>
    <w:tmpl w:val="3348B60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5C6C9F"/>
    <w:multiLevelType w:val="hybridMultilevel"/>
    <w:tmpl w:val="DCFAE08A"/>
    <w:lvl w:ilvl="0" w:tplc="E08AC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FE1473"/>
    <w:multiLevelType w:val="multilevel"/>
    <w:tmpl w:val="7F0EA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7F06D0"/>
    <w:multiLevelType w:val="hybridMultilevel"/>
    <w:tmpl w:val="BBC4F10C"/>
    <w:lvl w:ilvl="0" w:tplc="C75804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5801E3"/>
    <w:multiLevelType w:val="hybridMultilevel"/>
    <w:tmpl w:val="6570FC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480E52"/>
    <w:multiLevelType w:val="hybridMultilevel"/>
    <w:tmpl w:val="3E9443B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F306D1"/>
    <w:multiLevelType w:val="multilevel"/>
    <w:tmpl w:val="3B0C9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6834044">
    <w:abstractNumId w:val="15"/>
  </w:num>
  <w:num w:numId="2" w16cid:durableId="538932088">
    <w:abstractNumId w:val="11"/>
  </w:num>
  <w:num w:numId="3" w16cid:durableId="1042558296">
    <w:abstractNumId w:val="13"/>
  </w:num>
  <w:num w:numId="4" w16cid:durableId="708184479">
    <w:abstractNumId w:val="9"/>
  </w:num>
  <w:num w:numId="5" w16cid:durableId="1605065557">
    <w:abstractNumId w:val="7"/>
  </w:num>
  <w:num w:numId="6" w16cid:durableId="1427506380">
    <w:abstractNumId w:val="6"/>
  </w:num>
  <w:num w:numId="7" w16cid:durableId="1281763948">
    <w:abstractNumId w:val="5"/>
  </w:num>
  <w:num w:numId="8" w16cid:durableId="2001273635">
    <w:abstractNumId w:val="4"/>
  </w:num>
  <w:num w:numId="9" w16cid:durableId="520359380">
    <w:abstractNumId w:val="8"/>
  </w:num>
  <w:num w:numId="10" w16cid:durableId="206601103">
    <w:abstractNumId w:val="3"/>
  </w:num>
  <w:num w:numId="11" w16cid:durableId="71701504">
    <w:abstractNumId w:val="2"/>
  </w:num>
  <w:num w:numId="12" w16cid:durableId="1333214574">
    <w:abstractNumId w:val="1"/>
  </w:num>
  <w:num w:numId="13" w16cid:durableId="628976507">
    <w:abstractNumId w:val="0"/>
  </w:num>
  <w:num w:numId="14" w16cid:durableId="54282992">
    <w:abstractNumId w:val="10"/>
  </w:num>
  <w:num w:numId="15" w16cid:durableId="1247303249">
    <w:abstractNumId w:val="12"/>
  </w:num>
  <w:num w:numId="16" w16cid:durableId="1944343927">
    <w:abstractNumId w:val="17"/>
  </w:num>
  <w:num w:numId="17" w16cid:durableId="548952778">
    <w:abstractNumId w:val="18"/>
  </w:num>
  <w:num w:numId="18" w16cid:durableId="451480504">
    <w:abstractNumId w:val="14"/>
  </w:num>
  <w:num w:numId="19" w16cid:durableId="63078769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B76"/>
    <w:rsid w:val="00001E36"/>
    <w:rsid w:val="0000207C"/>
    <w:rsid w:val="00003D46"/>
    <w:rsid w:val="00006449"/>
    <w:rsid w:val="00011FBC"/>
    <w:rsid w:val="00023C21"/>
    <w:rsid w:val="00026628"/>
    <w:rsid w:val="0003320E"/>
    <w:rsid w:val="000449C2"/>
    <w:rsid w:val="0004729A"/>
    <w:rsid w:val="00047E5F"/>
    <w:rsid w:val="000635FB"/>
    <w:rsid w:val="00065FB2"/>
    <w:rsid w:val="00070C5A"/>
    <w:rsid w:val="000726EA"/>
    <w:rsid w:val="0007381C"/>
    <w:rsid w:val="0007533E"/>
    <w:rsid w:val="000755ED"/>
    <w:rsid w:val="0007686A"/>
    <w:rsid w:val="000829EA"/>
    <w:rsid w:val="00086890"/>
    <w:rsid w:val="0009623F"/>
    <w:rsid w:val="000979E2"/>
    <w:rsid w:val="000B035B"/>
    <w:rsid w:val="000B12A0"/>
    <w:rsid w:val="000B3B82"/>
    <w:rsid w:val="000D4D9E"/>
    <w:rsid w:val="000E1DD3"/>
    <w:rsid w:val="000E28FA"/>
    <w:rsid w:val="000E29AC"/>
    <w:rsid w:val="000E50A4"/>
    <w:rsid w:val="000F2B1D"/>
    <w:rsid w:val="000F75AE"/>
    <w:rsid w:val="00101ED3"/>
    <w:rsid w:val="00110F65"/>
    <w:rsid w:val="00121ED7"/>
    <w:rsid w:val="00123B95"/>
    <w:rsid w:val="001323D9"/>
    <w:rsid w:val="001340A4"/>
    <w:rsid w:val="001405D1"/>
    <w:rsid w:val="001549D2"/>
    <w:rsid w:val="00162C92"/>
    <w:rsid w:val="00166856"/>
    <w:rsid w:val="00166894"/>
    <w:rsid w:val="00173361"/>
    <w:rsid w:val="00173CFD"/>
    <w:rsid w:val="00177007"/>
    <w:rsid w:val="00184164"/>
    <w:rsid w:val="00196A08"/>
    <w:rsid w:val="001A09E5"/>
    <w:rsid w:val="001A1B8B"/>
    <w:rsid w:val="001A7C32"/>
    <w:rsid w:val="001B2BBE"/>
    <w:rsid w:val="001C078E"/>
    <w:rsid w:val="001D1C32"/>
    <w:rsid w:val="001D3787"/>
    <w:rsid w:val="001D6CA3"/>
    <w:rsid w:val="001E72A7"/>
    <w:rsid w:val="001E7A95"/>
    <w:rsid w:val="001F4AC7"/>
    <w:rsid w:val="001F799F"/>
    <w:rsid w:val="002005C6"/>
    <w:rsid w:val="00202C92"/>
    <w:rsid w:val="0020697C"/>
    <w:rsid w:val="00210895"/>
    <w:rsid w:val="00211584"/>
    <w:rsid w:val="00213277"/>
    <w:rsid w:val="0021550A"/>
    <w:rsid w:val="00217C25"/>
    <w:rsid w:val="002260F6"/>
    <w:rsid w:val="00231F86"/>
    <w:rsid w:val="002337AC"/>
    <w:rsid w:val="00233FDE"/>
    <w:rsid w:val="002411C7"/>
    <w:rsid w:val="0025293D"/>
    <w:rsid w:val="00255336"/>
    <w:rsid w:val="00256465"/>
    <w:rsid w:val="002604CA"/>
    <w:rsid w:val="00260F18"/>
    <w:rsid w:val="0026799B"/>
    <w:rsid w:val="002701E7"/>
    <w:rsid w:val="00280DAF"/>
    <w:rsid w:val="00281392"/>
    <w:rsid w:val="00285FCB"/>
    <w:rsid w:val="00293A1A"/>
    <w:rsid w:val="002A0E68"/>
    <w:rsid w:val="002A23EC"/>
    <w:rsid w:val="002B07F3"/>
    <w:rsid w:val="002B26EB"/>
    <w:rsid w:val="002B4F0B"/>
    <w:rsid w:val="002D514E"/>
    <w:rsid w:val="002E60E4"/>
    <w:rsid w:val="002F0F61"/>
    <w:rsid w:val="002F5266"/>
    <w:rsid w:val="00303A91"/>
    <w:rsid w:val="00312810"/>
    <w:rsid w:val="00324A5D"/>
    <w:rsid w:val="00324A7C"/>
    <w:rsid w:val="00331597"/>
    <w:rsid w:val="00333AEF"/>
    <w:rsid w:val="00340D26"/>
    <w:rsid w:val="00351C9D"/>
    <w:rsid w:val="00352C2F"/>
    <w:rsid w:val="00362E48"/>
    <w:rsid w:val="00366864"/>
    <w:rsid w:val="00371DB5"/>
    <w:rsid w:val="00381316"/>
    <w:rsid w:val="00383F65"/>
    <w:rsid w:val="003A43EC"/>
    <w:rsid w:val="003B4239"/>
    <w:rsid w:val="003C0237"/>
    <w:rsid w:val="003C0511"/>
    <w:rsid w:val="003C319E"/>
    <w:rsid w:val="003C5452"/>
    <w:rsid w:val="003C60A8"/>
    <w:rsid w:val="003D0A9D"/>
    <w:rsid w:val="003D3940"/>
    <w:rsid w:val="003D61FE"/>
    <w:rsid w:val="003F646D"/>
    <w:rsid w:val="003F734F"/>
    <w:rsid w:val="004022D6"/>
    <w:rsid w:val="00404575"/>
    <w:rsid w:val="0040776F"/>
    <w:rsid w:val="0042114D"/>
    <w:rsid w:val="0042511F"/>
    <w:rsid w:val="00425542"/>
    <w:rsid w:val="00427D1D"/>
    <w:rsid w:val="00432A16"/>
    <w:rsid w:val="0043373E"/>
    <w:rsid w:val="004411D6"/>
    <w:rsid w:val="00441B59"/>
    <w:rsid w:val="00446029"/>
    <w:rsid w:val="00455A4E"/>
    <w:rsid w:val="004669BB"/>
    <w:rsid w:val="004750D7"/>
    <w:rsid w:val="00475506"/>
    <w:rsid w:val="00477EC1"/>
    <w:rsid w:val="00480E00"/>
    <w:rsid w:val="00482CE4"/>
    <w:rsid w:val="00484899"/>
    <w:rsid w:val="004871DE"/>
    <w:rsid w:val="00487AEE"/>
    <w:rsid w:val="00495FEB"/>
    <w:rsid w:val="004A0001"/>
    <w:rsid w:val="004A75E9"/>
    <w:rsid w:val="004C2F1B"/>
    <w:rsid w:val="004C66D6"/>
    <w:rsid w:val="004C752C"/>
    <w:rsid w:val="004D0263"/>
    <w:rsid w:val="004D316C"/>
    <w:rsid w:val="004D46B9"/>
    <w:rsid w:val="004D682C"/>
    <w:rsid w:val="004D77D6"/>
    <w:rsid w:val="004E0EE0"/>
    <w:rsid w:val="004E63F1"/>
    <w:rsid w:val="004F0BB4"/>
    <w:rsid w:val="004F1213"/>
    <w:rsid w:val="004F7FA5"/>
    <w:rsid w:val="005055FB"/>
    <w:rsid w:val="00511E0A"/>
    <w:rsid w:val="00515DD5"/>
    <w:rsid w:val="00522447"/>
    <w:rsid w:val="00522A32"/>
    <w:rsid w:val="005257B9"/>
    <w:rsid w:val="00526FAB"/>
    <w:rsid w:val="0053077F"/>
    <w:rsid w:val="005534E3"/>
    <w:rsid w:val="00553F8B"/>
    <w:rsid w:val="0055597D"/>
    <w:rsid w:val="00563FDB"/>
    <w:rsid w:val="005668F7"/>
    <w:rsid w:val="005676BC"/>
    <w:rsid w:val="00583D8B"/>
    <w:rsid w:val="00585F6E"/>
    <w:rsid w:val="005867BD"/>
    <w:rsid w:val="0058721B"/>
    <w:rsid w:val="0059153F"/>
    <w:rsid w:val="005961A5"/>
    <w:rsid w:val="0059656E"/>
    <w:rsid w:val="00596D22"/>
    <w:rsid w:val="00596E11"/>
    <w:rsid w:val="00597D64"/>
    <w:rsid w:val="005B28EE"/>
    <w:rsid w:val="005B7038"/>
    <w:rsid w:val="005C0F9E"/>
    <w:rsid w:val="005D0243"/>
    <w:rsid w:val="005D465A"/>
    <w:rsid w:val="005D4733"/>
    <w:rsid w:val="005D60DA"/>
    <w:rsid w:val="005E1D46"/>
    <w:rsid w:val="005E41C6"/>
    <w:rsid w:val="005F0871"/>
    <w:rsid w:val="00601674"/>
    <w:rsid w:val="00603A8A"/>
    <w:rsid w:val="00603E7E"/>
    <w:rsid w:val="00610623"/>
    <w:rsid w:val="0061227C"/>
    <w:rsid w:val="00613300"/>
    <w:rsid w:val="00615298"/>
    <w:rsid w:val="00616448"/>
    <w:rsid w:val="00621DB6"/>
    <w:rsid w:val="00623892"/>
    <w:rsid w:val="00624721"/>
    <w:rsid w:val="00637B45"/>
    <w:rsid w:val="00644E0C"/>
    <w:rsid w:val="00646095"/>
    <w:rsid w:val="00652E85"/>
    <w:rsid w:val="00652F16"/>
    <w:rsid w:val="006535FE"/>
    <w:rsid w:val="00653E28"/>
    <w:rsid w:val="00655F96"/>
    <w:rsid w:val="00657864"/>
    <w:rsid w:val="00657ADC"/>
    <w:rsid w:val="0066028B"/>
    <w:rsid w:val="00661B18"/>
    <w:rsid w:val="00667CE8"/>
    <w:rsid w:val="00670B0E"/>
    <w:rsid w:val="006725BA"/>
    <w:rsid w:val="006743EF"/>
    <w:rsid w:val="00674767"/>
    <w:rsid w:val="00674991"/>
    <w:rsid w:val="00686820"/>
    <w:rsid w:val="00692265"/>
    <w:rsid w:val="006A0532"/>
    <w:rsid w:val="006B166B"/>
    <w:rsid w:val="006B3ED6"/>
    <w:rsid w:val="006D1AAE"/>
    <w:rsid w:val="006D5A8F"/>
    <w:rsid w:val="006D5F36"/>
    <w:rsid w:val="006D6DD5"/>
    <w:rsid w:val="006D7059"/>
    <w:rsid w:val="006F0229"/>
    <w:rsid w:val="006F3658"/>
    <w:rsid w:val="006F4B8B"/>
    <w:rsid w:val="006F4D16"/>
    <w:rsid w:val="006F5703"/>
    <w:rsid w:val="006F628E"/>
    <w:rsid w:val="006F7801"/>
    <w:rsid w:val="00702CAE"/>
    <w:rsid w:val="007037DB"/>
    <w:rsid w:val="007068F1"/>
    <w:rsid w:val="007113D1"/>
    <w:rsid w:val="00713417"/>
    <w:rsid w:val="00721CA4"/>
    <w:rsid w:val="0072587E"/>
    <w:rsid w:val="007345BF"/>
    <w:rsid w:val="00741E79"/>
    <w:rsid w:val="00743CDC"/>
    <w:rsid w:val="00746057"/>
    <w:rsid w:val="00751660"/>
    <w:rsid w:val="00752AD4"/>
    <w:rsid w:val="00756644"/>
    <w:rsid w:val="00761B4F"/>
    <w:rsid w:val="00762F85"/>
    <w:rsid w:val="0076620A"/>
    <w:rsid w:val="00773DDF"/>
    <w:rsid w:val="00777334"/>
    <w:rsid w:val="00781C84"/>
    <w:rsid w:val="0078546F"/>
    <w:rsid w:val="00790F79"/>
    <w:rsid w:val="00791359"/>
    <w:rsid w:val="00791ABB"/>
    <w:rsid w:val="00793EFC"/>
    <w:rsid w:val="00797FDF"/>
    <w:rsid w:val="007A0CA1"/>
    <w:rsid w:val="007A37DC"/>
    <w:rsid w:val="007A5757"/>
    <w:rsid w:val="007A7A30"/>
    <w:rsid w:val="007B4FED"/>
    <w:rsid w:val="007B56C5"/>
    <w:rsid w:val="007C48C6"/>
    <w:rsid w:val="007C5C6B"/>
    <w:rsid w:val="007D00EE"/>
    <w:rsid w:val="007E01D7"/>
    <w:rsid w:val="007E4A3F"/>
    <w:rsid w:val="007E56F1"/>
    <w:rsid w:val="007F0424"/>
    <w:rsid w:val="00800C02"/>
    <w:rsid w:val="00823B07"/>
    <w:rsid w:val="00830A27"/>
    <w:rsid w:val="008348BA"/>
    <w:rsid w:val="00836F95"/>
    <w:rsid w:val="00840EAC"/>
    <w:rsid w:val="00846329"/>
    <w:rsid w:val="008508F9"/>
    <w:rsid w:val="00853A2B"/>
    <w:rsid w:val="00860CE1"/>
    <w:rsid w:val="0086487C"/>
    <w:rsid w:val="00866F19"/>
    <w:rsid w:val="008709C2"/>
    <w:rsid w:val="00873870"/>
    <w:rsid w:val="0089707E"/>
    <w:rsid w:val="0089759D"/>
    <w:rsid w:val="008A7C29"/>
    <w:rsid w:val="008B75CC"/>
    <w:rsid w:val="008C00CB"/>
    <w:rsid w:val="008C1677"/>
    <w:rsid w:val="008C3381"/>
    <w:rsid w:val="008D15BF"/>
    <w:rsid w:val="008D42F7"/>
    <w:rsid w:val="008E47A5"/>
    <w:rsid w:val="008E72B6"/>
    <w:rsid w:val="009014C0"/>
    <w:rsid w:val="009129D6"/>
    <w:rsid w:val="00917090"/>
    <w:rsid w:val="00921069"/>
    <w:rsid w:val="00924BAB"/>
    <w:rsid w:val="009255AA"/>
    <w:rsid w:val="00927AF4"/>
    <w:rsid w:val="00935970"/>
    <w:rsid w:val="00944A7E"/>
    <w:rsid w:val="00962254"/>
    <w:rsid w:val="00962F71"/>
    <w:rsid w:val="00965FD6"/>
    <w:rsid w:val="00975FA5"/>
    <w:rsid w:val="00985CF6"/>
    <w:rsid w:val="00991234"/>
    <w:rsid w:val="009923D1"/>
    <w:rsid w:val="009931CA"/>
    <w:rsid w:val="009A31FF"/>
    <w:rsid w:val="009A77EE"/>
    <w:rsid w:val="009B0FD4"/>
    <w:rsid w:val="009B181B"/>
    <w:rsid w:val="009C47AE"/>
    <w:rsid w:val="009D1396"/>
    <w:rsid w:val="009D2D29"/>
    <w:rsid w:val="009D4125"/>
    <w:rsid w:val="009E102A"/>
    <w:rsid w:val="009F54F5"/>
    <w:rsid w:val="00A00B97"/>
    <w:rsid w:val="00A01DAA"/>
    <w:rsid w:val="00A23E02"/>
    <w:rsid w:val="00A354DB"/>
    <w:rsid w:val="00A4013A"/>
    <w:rsid w:val="00A43320"/>
    <w:rsid w:val="00A53FD6"/>
    <w:rsid w:val="00A55FFF"/>
    <w:rsid w:val="00A640E5"/>
    <w:rsid w:val="00A66D27"/>
    <w:rsid w:val="00A71944"/>
    <w:rsid w:val="00A7525C"/>
    <w:rsid w:val="00A77D35"/>
    <w:rsid w:val="00A80DFE"/>
    <w:rsid w:val="00A86F29"/>
    <w:rsid w:val="00A872C2"/>
    <w:rsid w:val="00A95C6C"/>
    <w:rsid w:val="00AA0CC4"/>
    <w:rsid w:val="00AA4E5F"/>
    <w:rsid w:val="00AB5B2A"/>
    <w:rsid w:val="00AC61EF"/>
    <w:rsid w:val="00AD3D99"/>
    <w:rsid w:val="00AD5B01"/>
    <w:rsid w:val="00AE7186"/>
    <w:rsid w:val="00AF017F"/>
    <w:rsid w:val="00AF01EE"/>
    <w:rsid w:val="00AF0EB8"/>
    <w:rsid w:val="00B15AE6"/>
    <w:rsid w:val="00B42C07"/>
    <w:rsid w:val="00B457C0"/>
    <w:rsid w:val="00B540D5"/>
    <w:rsid w:val="00B55041"/>
    <w:rsid w:val="00B62593"/>
    <w:rsid w:val="00B65B47"/>
    <w:rsid w:val="00B86379"/>
    <w:rsid w:val="00B864F2"/>
    <w:rsid w:val="00B87E0D"/>
    <w:rsid w:val="00B93357"/>
    <w:rsid w:val="00BA3A29"/>
    <w:rsid w:val="00BA67C0"/>
    <w:rsid w:val="00BC469D"/>
    <w:rsid w:val="00BC5AC8"/>
    <w:rsid w:val="00BD1C28"/>
    <w:rsid w:val="00BD39B7"/>
    <w:rsid w:val="00BE0B11"/>
    <w:rsid w:val="00BF493B"/>
    <w:rsid w:val="00BF74FB"/>
    <w:rsid w:val="00BF79DA"/>
    <w:rsid w:val="00C10F13"/>
    <w:rsid w:val="00C17F47"/>
    <w:rsid w:val="00C22F23"/>
    <w:rsid w:val="00C23C73"/>
    <w:rsid w:val="00C25E9A"/>
    <w:rsid w:val="00C27747"/>
    <w:rsid w:val="00C341BC"/>
    <w:rsid w:val="00C372E5"/>
    <w:rsid w:val="00C409C0"/>
    <w:rsid w:val="00C431D0"/>
    <w:rsid w:val="00C43EB7"/>
    <w:rsid w:val="00C51697"/>
    <w:rsid w:val="00C53C21"/>
    <w:rsid w:val="00C563C5"/>
    <w:rsid w:val="00C60AF9"/>
    <w:rsid w:val="00C60ECA"/>
    <w:rsid w:val="00C71895"/>
    <w:rsid w:val="00C7564F"/>
    <w:rsid w:val="00C75E27"/>
    <w:rsid w:val="00C77A1A"/>
    <w:rsid w:val="00C83E4D"/>
    <w:rsid w:val="00C968CB"/>
    <w:rsid w:val="00CA3C34"/>
    <w:rsid w:val="00CA5FE8"/>
    <w:rsid w:val="00CA7B30"/>
    <w:rsid w:val="00CB2765"/>
    <w:rsid w:val="00CB5BBD"/>
    <w:rsid w:val="00CC1121"/>
    <w:rsid w:val="00CC124A"/>
    <w:rsid w:val="00CC1C11"/>
    <w:rsid w:val="00CC523B"/>
    <w:rsid w:val="00CC6FF0"/>
    <w:rsid w:val="00CD23BC"/>
    <w:rsid w:val="00CD363C"/>
    <w:rsid w:val="00CD5444"/>
    <w:rsid w:val="00CD5E28"/>
    <w:rsid w:val="00CD7AC3"/>
    <w:rsid w:val="00CE3C69"/>
    <w:rsid w:val="00CF0B39"/>
    <w:rsid w:val="00CF1554"/>
    <w:rsid w:val="00CF4224"/>
    <w:rsid w:val="00D012EA"/>
    <w:rsid w:val="00D042C9"/>
    <w:rsid w:val="00D04A1D"/>
    <w:rsid w:val="00D16470"/>
    <w:rsid w:val="00D20851"/>
    <w:rsid w:val="00D242B4"/>
    <w:rsid w:val="00D25E52"/>
    <w:rsid w:val="00D27497"/>
    <w:rsid w:val="00D3217E"/>
    <w:rsid w:val="00D42B3C"/>
    <w:rsid w:val="00D43BFA"/>
    <w:rsid w:val="00D50114"/>
    <w:rsid w:val="00D50C1A"/>
    <w:rsid w:val="00D6137B"/>
    <w:rsid w:val="00D7203A"/>
    <w:rsid w:val="00D72DA0"/>
    <w:rsid w:val="00D82C44"/>
    <w:rsid w:val="00D9076D"/>
    <w:rsid w:val="00D93691"/>
    <w:rsid w:val="00D94157"/>
    <w:rsid w:val="00D977E9"/>
    <w:rsid w:val="00DA4081"/>
    <w:rsid w:val="00DA6C96"/>
    <w:rsid w:val="00DA7CBC"/>
    <w:rsid w:val="00DB146E"/>
    <w:rsid w:val="00DB467D"/>
    <w:rsid w:val="00DB48F1"/>
    <w:rsid w:val="00DC07FA"/>
    <w:rsid w:val="00DC796F"/>
    <w:rsid w:val="00DD086C"/>
    <w:rsid w:val="00DD0956"/>
    <w:rsid w:val="00DE0CC2"/>
    <w:rsid w:val="00DE4334"/>
    <w:rsid w:val="00DE6671"/>
    <w:rsid w:val="00DF35FD"/>
    <w:rsid w:val="00DF48AC"/>
    <w:rsid w:val="00DF57E8"/>
    <w:rsid w:val="00DF75E9"/>
    <w:rsid w:val="00DF7DD7"/>
    <w:rsid w:val="00E02B76"/>
    <w:rsid w:val="00E073DA"/>
    <w:rsid w:val="00E07C1B"/>
    <w:rsid w:val="00E15F40"/>
    <w:rsid w:val="00E17DD6"/>
    <w:rsid w:val="00E21677"/>
    <w:rsid w:val="00E27EAA"/>
    <w:rsid w:val="00E32941"/>
    <w:rsid w:val="00E43EE9"/>
    <w:rsid w:val="00E56277"/>
    <w:rsid w:val="00E64A80"/>
    <w:rsid w:val="00E6529E"/>
    <w:rsid w:val="00E66E94"/>
    <w:rsid w:val="00E71D12"/>
    <w:rsid w:val="00E74B6D"/>
    <w:rsid w:val="00E8472A"/>
    <w:rsid w:val="00E84F75"/>
    <w:rsid w:val="00E84FCC"/>
    <w:rsid w:val="00E86F4A"/>
    <w:rsid w:val="00E92A1D"/>
    <w:rsid w:val="00EA128C"/>
    <w:rsid w:val="00EA44AA"/>
    <w:rsid w:val="00EA7CF0"/>
    <w:rsid w:val="00EC44BE"/>
    <w:rsid w:val="00EC619E"/>
    <w:rsid w:val="00EC76AA"/>
    <w:rsid w:val="00ED3B0B"/>
    <w:rsid w:val="00ED3C53"/>
    <w:rsid w:val="00EE118C"/>
    <w:rsid w:val="00EE32E0"/>
    <w:rsid w:val="00EE383A"/>
    <w:rsid w:val="00EE6899"/>
    <w:rsid w:val="00F00F86"/>
    <w:rsid w:val="00F13416"/>
    <w:rsid w:val="00F16FEE"/>
    <w:rsid w:val="00F2013B"/>
    <w:rsid w:val="00F211EE"/>
    <w:rsid w:val="00F2704E"/>
    <w:rsid w:val="00F35289"/>
    <w:rsid w:val="00F36586"/>
    <w:rsid w:val="00F5137F"/>
    <w:rsid w:val="00F54B15"/>
    <w:rsid w:val="00F640DE"/>
    <w:rsid w:val="00F65481"/>
    <w:rsid w:val="00F65E0C"/>
    <w:rsid w:val="00F67CF9"/>
    <w:rsid w:val="00F73484"/>
    <w:rsid w:val="00F745CE"/>
    <w:rsid w:val="00F7467D"/>
    <w:rsid w:val="00F75ED6"/>
    <w:rsid w:val="00F801F6"/>
    <w:rsid w:val="00F82824"/>
    <w:rsid w:val="00F82D98"/>
    <w:rsid w:val="00F8467F"/>
    <w:rsid w:val="00F86077"/>
    <w:rsid w:val="00F87740"/>
    <w:rsid w:val="00F91EAA"/>
    <w:rsid w:val="00FA0AD2"/>
    <w:rsid w:val="00FA3B93"/>
    <w:rsid w:val="00FA4B09"/>
    <w:rsid w:val="00FA6934"/>
    <w:rsid w:val="00FB386C"/>
    <w:rsid w:val="00FB5439"/>
    <w:rsid w:val="00FC0910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9EE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11584"/>
    <w:pPr>
      <w:spacing w:line="360" w:lineRule="auto"/>
      <w:jc w:val="both"/>
    </w:pPr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04A1D"/>
    <w:pPr>
      <w:pageBreakBefore/>
      <w:numPr>
        <w:numId w:val="2"/>
      </w:numPr>
      <w:spacing w:before="240" w:after="320"/>
      <w:ind w:left="431" w:hanging="431"/>
      <w:jc w:val="left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D04A1D"/>
    <w:pPr>
      <w:keepNext/>
      <w:numPr>
        <w:ilvl w:val="1"/>
        <w:numId w:val="2"/>
      </w:numPr>
      <w:spacing w:before="400" w:after="180"/>
      <w:ind w:left="578" w:hanging="578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526FAB"/>
    <w:pPr>
      <w:keepNext/>
      <w:numPr>
        <w:ilvl w:val="2"/>
        <w:numId w:val="2"/>
      </w:numPr>
      <w:spacing w:before="320" w:after="120"/>
      <w:jc w:val="left"/>
      <w:outlineLvl w:val="2"/>
    </w:pPr>
    <w:rPr>
      <w:rFonts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rsid w:val="00526FAB"/>
    <w:pPr>
      <w:keepNext/>
      <w:numPr>
        <w:ilvl w:val="3"/>
        <w:numId w:val="2"/>
      </w:numPr>
      <w:spacing w:before="280" w:after="120"/>
      <w:ind w:left="862" w:hanging="862"/>
      <w:outlineLvl w:val="3"/>
    </w:pPr>
    <w:rPr>
      <w:b/>
      <w:bCs/>
      <w:sz w:val="24"/>
      <w:szCs w:val="28"/>
    </w:rPr>
  </w:style>
  <w:style w:type="paragraph" w:styleId="berschrift5">
    <w:name w:val="heading 5"/>
    <w:basedOn w:val="Standard"/>
    <w:next w:val="Standard"/>
    <w:qFormat/>
    <w:rsid w:val="00526FAB"/>
    <w:pPr>
      <w:numPr>
        <w:ilvl w:val="4"/>
        <w:numId w:val="2"/>
      </w:numPr>
      <w:spacing w:before="180" w:after="60"/>
      <w:ind w:left="1009" w:hanging="1009"/>
      <w:outlineLvl w:val="4"/>
    </w:pPr>
    <w:rPr>
      <w:b/>
      <w:bCs/>
      <w:iCs/>
      <w:szCs w:val="26"/>
    </w:rPr>
  </w:style>
  <w:style w:type="paragraph" w:styleId="berschrift6">
    <w:name w:val="heading 6"/>
    <w:basedOn w:val="Standard"/>
    <w:next w:val="Standard"/>
    <w:qFormat/>
    <w:rsid w:val="00526FAB"/>
    <w:pPr>
      <w:numPr>
        <w:ilvl w:val="5"/>
        <w:numId w:val="2"/>
      </w:numPr>
      <w:spacing w:before="120" w:after="60"/>
      <w:ind w:left="1151" w:hanging="1151"/>
      <w:outlineLvl w:val="5"/>
    </w:pPr>
    <w:rPr>
      <w:b/>
      <w:bCs/>
      <w:sz w:val="20"/>
      <w:szCs w:val="22"/>
    </w:rPr>
  </w:style>
  <w:style w:type="paragraph" w:styleId="berschrift7">
    <w:name w:val="heading 7"/>
    <w:basedOn w:val="Standard"/>
    <w:next w:val="Standard"/>
    <w:qFormat/>
    <w:rsid w:val="00526FAB"/>
    <w:pPr>
      <w:numPr>
        <w:ilvl w:val="6"/>
        <w:numId w:val="2"/>
      </w:numPr>
      <w:spacing w:before="80" w:after="40"/>
      <w:ind w:left="1298" w:hanging="1298"/>
      <w:outlineLvl w:val="6"/>
    </w:pPr>
    <w:rPr>
      <w:b/>
      <w:sz w:val="20"/>
    </w:rPr>
  </w:style>
  <w:style w:type="paragraph" w:styleId="berschrift8">
    <w:name w:val="heading 8"/>
    <w:basedOn w:val="Standard"/>
    <w:next w:val="Standard"/>
    <w:qFormat/>
    <w:rsid w:val="00526FAB"/>
    <w:pPr>
      <w:numPr>
        <w:ilvl w:val="7"/>
        <w:numId w:val="2"/>
      </w:numPr>
      <w:spacing w:before="80" w:after="40"/>
      <w:jc w:val="left"/>
      <w:outlineLvl w:val="7"/>
    </w:pPr>
    <w:rPr>
      <w:b/>
      <w:iCs/>
      <w:sz w:val="20"/>
    </w:rPr>
  </w:style>
  <w:style w:type="paragraph" w:styleId="berschrift9">
    <w:name w:val="heading 9"/>
    <w:basedOn w:val="Standard"/>
    <w:next w:val="Standard"/>
    <w:qFormat/>
    <w:rsid w:val="00526FAB"/>
    <w:pPr>
      <w:numPr>
        <w:ilvl w:val="8"/>
        <w:numId w:val="2"/>
      </w:numPr>
      <w:spacing w:before="80" w:after="40"/>
      <w:ind w:left="1582" w:hanging="1582"/>
      <w:outlineLvl w:val="8"/>
    </w:pPr>
    <w:rPr>
      <w:rFonts w:cs="Arial"/>
      <w:sz w:val="20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2A23EC"/>
    <w:pPr>
      <w:spacing w:after="40" w:line="240" w:lineRule="auto"/>
    </w:pPr>
    <w:rPr>
      <w:sz w:val="20"/>
      <w:szCs w:val="20"/>
    </w:rPr>
  </w:style>
  <w:style w:type="paragraph" w:customStyle="1" w:styleId="wichtigerAbsatz">
    <w:name w:val="wichtigerAbsatz"/>
    <w:basedOn w:val="Standard"/>
    <w:next w:val="Standard"/>
    <w:rsid w:val="004E63F1"/>
    <w:rPr>
      <w:color w:val="008000"/>
      <w:sz w:val="24"/>
    </w:rPr>
  </w:style>
  <w:style w:type="character" w:customStyle="1" w:styleId="wichtigerText">
    <w:name w:val="wichtigerText"/>
    <w:rsid w:val="004E63F1"/>
    <w:rPr>
      <w:color w:val="FF0000"/>
      <w:sz w:val="24"/>
    </w:rPr>
  </w:style>
  <w:style w:type="table" w:styleId="Tabellenraster">
    <w:name w:val="Table Grid"/>
    <w:basedOn w:val="NormaleTabelle"/>
    <w:rsid w:val="00BA67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rsid w:val="00F7467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F7467D"/>
  </w:style>
  <w:style w:type="paragraph" w:styleId="Kopfzeile">
    <w:name w:val="header"/>
    <w:basedOn w:val="Standard"/>
    <w:rsid w:val="00F7467D"/>
    <w:pPr>
      <w:tabs>
        <w:tab w:val="center" w:pos="4536"/>
        <w:tab w:val="right" w:pos="9072"/>
      </w:tabs>
    </w:pPr>
  </w:style>
  <w:style w:type="paragraph" w:styleId="Verzeichnis1">
    <w:name w:val="toc 1"/>
    <w:basedOn w:val="Standard"/>
    <w:next w:val="Standard"/>
    <w:autoRedefine/>
    <w:uiPriority w:val="39"/>
    <w:rsid w:val="00F67CF9"/>
    <w:pPr>
      <w:spacing w:before="120" w:after="120"/>
      <w:jc w:val="left"/>
    </w:pPr>
    <w:rPr>
      <w:rFonts w:ascii="Times New Roman" w:hAnsi="Times New Roman"/>
      <w:b/>
      <w:bCs/>
      <w:caps/>
      <w:sz w:val="20"/>
    </w:rPr>
  </w:style>
  <w:style w:type="paragraph" w:styleId="Verzeichnis2">
    <w:name w:val="toc 2"/>
    <w:basedOn w:val="Standard"/>
    <w:next w:val="Standard"/>
    <w:autoRedefine/>
    <w:uiPriority w:val="39"/>
    <w:rsid w:val="00F67CF9"/>
    <w:pPr>
      <w:ind w:left="220"/>
      <w:jc w:val="left"/>
    </w:pPr>
    <w:rPr>
      <w:rFonts w:ascii="Times New Roman" w:hAnsi="Times New Roman"/>
      <w:smallCaps/>
      <w:sz w:val="20"/>
    </w:rPr>
  </w:style>
  <w:style w:type="character" w:styleId="Hyperlink">
    <w:name w:val="Hyperlink"/>
    <w:uiPriority w:val="99"/>
    <w:rsid w:val="00D242B4"/>
    <w:rPr>
      <w:rFonts w:ascii="Arial" w:hAnsi="Arial"/>
      <w:color w:val="0000FF"/>
      <w:sz w:val="22"/>
      <w:u w:val="single"/>
    </w:rPr>
  </w:style>
  <w:style w:type="character" w:customStyle="1" w:styleId="GUI">
    <w:name w:val="GUI"/>
    <w:rsid w:val="00A86F29"/>
    <w:rPr>
      <w:rFonts w:ascii="Courier New" w:hAnsi="Courier New" w:cs="Courier New"/>
      <w:color w:val="333399"/>
    </w:rPr>
  </w:style>
  <w:style w:type="paragraph" w:customStyle="1" w:styleId="myberschrift1">
    <w:name w:val="myÜberschrift 1"/>
    <w:basedOn w:val="Standard"/>
    <w:rsid w:val="00D3217E"/>
    <w:pPr>
      <w:spacing w:after="240"/>
    </w:pPr>
    <w:rPr>
      <w:b/>
      <w:sz w:val="32"/>
    </w:rPr>
  </w:style>
  <w:style w:type="character" w:styleId="Funotenzeichen">
    <w:name w:val="footnote reference"/>
    <w:semiHidden/>
    <w:rsid w:val="00211584"/>
    <w:rPr>
      <w:vertAlign w:val="superscript"/>
    </w:rPr>
  </w:style>
  <w:style w:type="paragraph" w:styleId="Verzeichnis3">
    <w:name w:val="toc 3"/>
    <w:basedOn w:val="Standard"/>
    <w:next w:val="Standard"/>
    <w:autoRedefine/>
    <w:uiPriority w:val="39"/>
    <w:rsid w:val="00D242B4"/>
    <w:pPr>
      <w:ind w:left="440"/>
      <w:jc w:val="left"/>
    </w:pPr>
    <w:rPr>
      <w:rFonts w:ascii="Times New Roman" w:hAnsi="Times New Roman"/>
      <w:i/>
      <w:iCs/>
      <w:sz w:val="20"/>
    </w:rPr>
  </w:style>
  <w:style w:type="paragraph" w:styleId="Verzeichnis4">
    <w:name w:val="toc 4"/>
    <w:basedOn w:val="Standard"/>
    <w:next w:val="Standard"/>
    <w:autoRedefine/>
    <w:semiHidden/>
    <w:rsid w:val="00D242B4"/>
    <w:pPr>
      <w:ind w:left="660"/>
      <w:jc w:val="left"/>
    </w:pPr>
    <w:rPr>
      <w:rFonts w:ascii="Times New Roman" w:hAnsi="Times New Roman"/>
      <w:sz w:val="18"/>
      <w:szCs w:val="21"/>
    </w:rPr>
  </w:style>
  <w:style w:type="paragraph" w:styleId="Verzeichnis5">
    <w:name w:val="toc 5"/>
    <w:basedOn w:val="Standard"/>
    <w:next w:val="Standard"/>
    <w:autoRedefine/>
    <w:semiHidden/>
    <w:rsid w:val="00D242B4"/>
    <w:pPr>
      <w:ind w:left="880"/>
      <w:jc w:val="left"/>
    </w:pPr>
    <w:rPr>
      <w:rFonts w:ascii="Times New Roman" w:hAnsi="Times New Roman"/>
      <w:sz w:val="18"/>
      <w:szCs w:val="21"/>
    </w:rPr>
  </w:style>
  <w:style w:type="paragraph" w:styleId="Verzeichnis6">
    <w:name w:val="toc 6"/>
    <w:basedOn w:val="Standard"/>
    <w:next w:val="Standard"/>
    <w:autoRedefine/>
    <w:semiHidden/>
    <w:rsid w:val="00D242B4"/>
    <w:pPr>
      <w:ind w:left="1100"/>
      <w:jc w:val="left"/>
    </w:pPr>
    <w:rPr>
      <w:rFonts w:ascii="Times New Roman" w:hAnsi="Times New Roman"/>
      <w:sz w:val="18"/>
      <w:szCs w:val="21"/>
    </w:rPr>
  </w:style>
  <w:style w:type="paragraph" w:styleId="Verzeichnis7">
    <w:name w:val="toc 7"/>
    <w:basedOn w:val="Standard"/>
    <w:next w:val="Standard"/>
    <w:autoRedefine/>
    <w:semiHidden/>
    <w:rsid w:val="00D242B4"/>
    <w:pPr>
      <w:ind w:left="1320"/>
      <w:jc w:val="left"/>
    </w:pPr>
    <w:rPr>
      <w:rFonts w:ascii="Times New Roman" w:hAnsi="Times New Roman"/>
      <w:sz w:val="18"/>
      <w:szCs w:val="21"/>
    </w:rPr>
  </w:style>
  <w:style w:type="paragraph" w:styleId="Verzeichnis8">
    <w:name w:val="toc 8"/>
    <w:basedOn w:val="Standard"/>
    <w:next w:val="Standard"/>
    <w:autoRedefine/>
    <w:semiHidden/>
    <w:rsid w:val="00D242B4"/>
    <w:pPr>
      <w:ind w:left="1540"/>
      <w:jc w:val="left"/>
    </w:pPr>
    <w:rPr>
      <w:rFonts w:ascii="Times New Roman" w:hAnsi="Times New Roman"/>
      <w:sz w:val="18"/>
      <w:szCs w:val="21"/>
    </w:rPr>
  </w:style>
  <w:style w:type="paragraph" w:styleId="Verzeichnis9">
    <w:name w:val="toc 9"/>
    <w:basedOn w:val="Standard"/>
    <w:next w:val="Standard"/>
    <w:autoRedefine/>
    <w:semiHidden/>
    <w:rsid w:val="00D242B4"/>
    <w:pPr>
      <w:ind w:left="1760"/>
      <w:jc w:val="left"/>
    </w:pPr>
    <w:rPr>
      <w:rFonts w:ascii="Times New Roman" w:hAnsi="Times New Roman"/>
      <w:sz w:val="18"/>
      <w:szCs w:val="21"/>
    </w:rPr>
  </w:style>
  <w:style w:type="paragraph" w:styleId="Beschriftung">
    <w:name w:val="caption"/>
    <w:basedOn w:val="Standard"/>
    <w:next w:val="Standard"/>
    <w:qFormat/>
    <w:rsid w:val="003C0237"/>
    <w:rPr>
      <w:b/>
      <w:bCs/>
      <w:sz w:val="20"/>
      <w:szCs w:val="20"/>
    </w:rPr>
  </w:style>
  <w:style w:type="paragraph" w:styleId="Abbildungsverzeichnis">
    <w:name w:val="table of figures"/>
    <w:basedOn w:val="Standard"/>
    <w:next w:val="Standard"/>
    <w:uiPriority w:val="99"/>
    <w:rsid w:val="00F86077"/>
  </w:style>
  <w:style w:type="paragraph" w:customStyle="1" w:styleId="litverz">
    <w:name w:val="litverz"/>
    <w:basedOn w:val="Standard"/>
    <w:rsid w:val="00DA4081"/>
    <w:pPr>
      <w:tabs>
        <w:tab w:val="left" w:pos="397"/>
      </w:tabs>
      <w:spacing w:before="120" w:line="240" w:lineRule="auto"/>
      <w:ind w:left="397" w:hanging="397"/>
      <w:jc w:val="left"/>
    </w:pPr>
    <w:rPr>
      <w:rFonts w:cs="Arial"/>
    </w:rPr>
  </w:style>
  <w:style w:type="paragraph" w:styleId="StandardWeb">
    <w:name w:val="Normal (Web)"/>
    <w:basedOn w:val="Standard"/>
    <w:rsid w:val="00CD5444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character" w:customStyle="1" w:styleId="plainlinks-print">
    <w:name w:val="plainlinks-print"/>
    <w:basedOn w:val="Absatz-Standardschriftart"/>
    <w:rsid w:val="00CD5444"/>
  </w:style>
  <w:style w:type="character" w:styleId="Fett">
    <w:name w:val="Strong"/>
    <w:qFormat/>
    <w:rsid w:val="000755ED"/>
    <w:rPr>
      <w:b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587E"/>
    <w:rPr>
      <w:rFonts w:ascii="Arial" w:hAnsi="Arial" w:cs="Arial"/>
      <w:b/>
      <w:bCs/>
      <w:kern w:val="32"/>
      <w:sz w:val="32"/>
      <w:szCs w:val="32"/>
    </w:rPr>
  </w:style>
  <w:style w:type="paragraph" w:styleId="Literaturverzeichnis">
    <w:name w:val="Bibliography"/>
    <w:basedOn w:val="Standard"/>
    <w:next w:val="Standard"/>
    <w:uiPriority w:val="37"/>
    <w:unhideWhenUsed/>
    <w:rsid w:val="0072587E"/>
  </w:style>
  <w:style w:type="paragraph" w:styleId="Listenabsatz">
    <w:name w:val="List Paragraph"/>
    <w:basedOn w:val="Standard"/>
    <w:uiPriority w:val="34"/>
    <w:qFormat/>
    <w:rsid w:val="00927AF4"/>
    <w:pPr>
      <w:spacing w:after="40" w:line="240" w:lineRule="auto"/>
      <w:ind w:left="720"/>
      <w:contextualSpacing/>
      <w:jc w:val="left"/>
    </w:pPr>
    <w:rPr>
      <w:rFonts w:eastAsia="Cambria" w:cs="Arial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755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03435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3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49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71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822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368362">
                                      <w:marLeft w:val="30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9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9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9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9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63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Lob09</b:Tag>
    <b:SourceType>ArticleInAPeriodical</b:SourceType>
    <b:Guid>{66B18A0B-8B4A-4E14-825B-03041840892F}</b:Guid>
    <b:Author>
      <b:Author>
        <b:NameList>
          <b:Person>
            <b:Last>Lobo</b:Last>
            <b:First>Sascha</b:First>
          </b:Person>
        </b:NameList>
      </b:Author>
    </b:Author>
    <b:Title>Frank Schirrmacher und der Kulturpessimismus. Eine Gegenrede 50/2009</b:Title>
    <b:Year>2009</b:Year>
    <b:PeriodicalTitle>Der Spiegel</b:PeriodicalTitle>
    <b:Pages>82-84</b:Pages>
    <b:Volume>50</b:Volume>
    <b:RefOrder>1</b:RefOrder>
  </b:Source>
  <b:Source>
    <b:Tag>EcoWissenschaftlichesArbeiten</b:Tag>
    <b:SourceType>Book</b:SourceType>
    <b:Guid>{A8482617-BB75-4AE0-A899-6EAB8E12AAE1}</b:Guid>
    <b:Author>
      <b:Author>
        <b:NameList>
          <b:Person>
            <b:Last>Eco</b:Last>
            <b:First>Umberto</b:First>
          </b:Person>
        </b:NameList>
      </b:Author>
    </b:Author>
    <b:Title>Wie man eine wissenschaftliche Abschlußarbeit schreibt. Doktor-, Diplom- und Magisterarbeit in den Geistes- und Sozialwissenschaften</b:Title>
    <b:Year>2007</b:Year>
    <b:City>Stuttgart</b:City>
    <b:Publisher>UTB</b:Publisher>
    <b:RefOrder>2</b:RefOrder>
  </b:Source>
  <b:Source>
    <b:Tag>Har09</b:Tag>
    <b:SourceType>DocumentFromInternetSite</b:SourceType>
    <b:Guid>{A73CF70D-E3CA-4546-9C91-DD66F0EC468A}</b:Guid>
    <b:Title>Einführung in die Informationswissenschaft</b:Title>
    <b:Author>
      <b:Author>
        <b:NameList>
          <b:Person>
            <b:Last>Harms</b:Last>
            <b:First>Ilse</b:First>
          </b:Person>
          <b:Person>
            <b:Last>Luckhardt</b:Last>
            <b:First>Heinz-Dirk</b:First>
          </b:Person>
        </b:NameList>
      </b:Author>
    </b:Author>
    <b:YearAccessed>2016</b:YearAccessed>
    <b:MonthAccessed>11</b:MonthAccessed>
    <b:DayAccessed>25</b:DayAccessed>
    <b:URL>http://is.uni-sb.de/studium/handbuch</b:URL>
    <b:Year>2009</b:Year>
    <b:RefOrder>3</b:RefOrder>
  </b:Source>
</b:Sources>
</file>

<file path=customXml/itemProps1.xml><?xml version="1.0" encoding="utf-8"?>
<ds:datastoreItem xmlns:ds="http://schemas.openxmlformats.org/officeDocument/2006/customXml" ds:itemID="{7D5531C6-5542-43EA-809B-D7A2DF9E6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MU-nn-vn_ba-ma-arbeit_kurztitel_20jj-mm-tt.dotx</Template>
  <TotalTime>0</TotalTime>
  <Pages>14</Pages>
  <Words>1829</Words>
  <Characters>11527</Characters>
  <Application>Microsoft Office Word</Application>
  <DocSecurity>0</DocSecurity>
  <Lines>96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bk</Company>
  <LinksUpToDate>false</LinksUpToDate>
  <CharactersWithSpaces>13330</CharactersWithSpaces>
  <SharedDoc>false</SharedDoc>
  <HLinks>
    <vt:vector size="180" baseType="variant">
      <vt:variant>
        <vt:i4>1835061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_Toc326915152</vt:lpwstr>
      </vt:variant>
      <vt:variant>
        <vt:i4>1835061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_Toc326915151</vt:lpwstr>
      </vt:variant>
      <vt:variant>
        <vt:i4>1703998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_Toc282590705</vt:lpwstr>
      </vt:variant>
      <vt:variant>
        <vt:i4>1703998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_Toc282590704</vt:lpwstr>
      </vt:variant>
      <vt:variant>
        <vt:i4>1703998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_Toc282590703</vt:lpwstr>
      </vt:variant>
      <vt:variant>
        <vt:i4>1703998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_Toc282590702</vt:lpwstr>
      </vt:variant>
      <vt:variant>
        <vt:i4>1703998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_Toc282590701</vt:lpwstr>
      </vt:variant>
      <vt:variant>
        <vt:i4>1703998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_Toc282590700</vt:lpwstr>
      </vt:variant>
      <vt:variant>
        <vt:i4>1245247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_Toc282590699</vt:lpwstr>
      </vt:variant>
      <vt:variant>
        <vt:i4>1245247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_Toc282590698</vt:lpwstr>
      </vt:variant>
      <vt:variant>
        <vt:i4>1245247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_Toc282590697</vt:lpwstr>
      </vt:variant>
      <vt:variant>
        <vt:i4>1245247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_Toc282590696</vt:lpwstr>
      </vt:variant>
      <vt:variant>
        <vt:i4>1245247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_Toc282590695</vt:lpwstr>
      </vt:variant>
      <vt:variant>
        <vt:i4>1245247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_Toc282590694</vt:lpwstr>
      </vt:variant>
      <vt:variant>
        <vt:i4>1245247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_Toc282590693</vt:lpwstr>
      </vt:variant>
      <vt:variant>
        <vt:i4>1245247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_Toc282590692</vt:lpwstr>
      </vt:variant>
      <vt:variant>
        <vt:i4>1245247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_Toc282590691</vt:lpwstr>
      </vt:variant>
      <vt:variant>
        <vt:i4>1245247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_Toc282590690</vt:lpwstr>
      </vt:variant>
      <vt:variant>
        <vt:i4>1179711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_Toc282590689</vt:lpwstr>
      </vt:variant>
      <vt:variant>
        <vt:i4>1179711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_Toc282590688</vt:lpwstr>
      </vt:variant>
      <vt:variant>
        <vt:i4>1179711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_Toc282590687</vt:lpwstr>
      </vt:variant>
      <vt:variant>
        <vt:i4>1179711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_Toc282590686</vt:lpwstr>
      </vt:variant>
      <vt:variant>
        <vt:i4>1179711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_Toc282590685</vt:lpwstr>
      </vt:variant>
      <vt:variant>
        <vt:i4>1179711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_Toc282590684</vt:lpwstr>
      </vt:variant>
      <vt:variant>
        <vt:i4>1179711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_Toc282590683</vt:lpwstr>
      </vt:variant>
      <vt:variant>
        <vt:i4>1179711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_Toc282590682</vt:lpwstr>
      </vt:variant>
      <vt:variant>
        <vt:i4>1179711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_Toc282590681</vt:lpwstr>
      </vt:variant>
      <vt:variant>
        <vt:i4>1179711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_Toc282590680</vt:lpwstr>
      </vt:variant>
      <vt:variant>
        <vt:i4>1900607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_Toc282590679</vt:lpwstr>
      </vt:variant>
      <vt:variant>
        <vt:i4>1900607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_Toc282590678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>Wissenschaftliche Arbeit</dc:description>
  <cp:lastModifiedBy>Schroeppel, Markus</cp:lastModifiedBy>
  <cp:revision>1</cp:revision>
  <cp:lastPrinted>1899-12-31T23:00:00Z</cp:lastPrinted>
  <dcterms:created xsi:type="dcterms:W3CDTF">2025-01-28T12:05:00Z</dcterms:created>
  <dcterms:modified xsi:type="dcterms:W3CDTF">2025-01-28T12:06:00Z</dcterms:modified>
</cp:coreProperties>
</file>